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A298D" w14:textId="0F3C7A77" w:rsidR="00F11063" w:rsidRPr="00F11063" w:rsidRDefault="00F11063" w:rsidP="00AA28B0"/>
    <w:p w14:paraId="0518F400" w14:textId="5DF50342" w:rsidR="00F11063" w:rsidRPr="00F11063" w:rsidRDefault="00F11063" w:rsidP="00AA28B0"/>
    <w:p w14:paraId="29554C17" w14:textId="6F1FE75E" w:rsidR="00F11063" w:rsidRPr="00F11063" w:rsidRDefault="00EF2425" w:rsidP="00AA28B0">
      <w:r>
        <w:rPr>
          <w:noProof/>
        </w:rPr>
        <mc:AlternateContent>
          <mc:Choice Requires="wps">
            <w:drawing>
              <wp:anchor distT="0" distB="0" distL="114300" distR="114300" simplePos="0" relativeHeight="251672576" behindDoc="0" locked="0" layoutInCell="1" allowOverlap="1" wp14:anchorId="6C4D41FC" wp14:editId="041331EF">
                <wp:simplePos x="0" y="0"/>
                <wp:positionH relativeFrom="margin">
                  <wp:posOffset>4466818</wp:posOffset>
                </wp:positionH>
                <wp:positionV relativeFrom="page">
                  <wp:posOffset>1008859</wp:posOffset>
                </wp:positionV>
                <wp:extent cx="1356061" cy="1138687"/>
                <wp:effectExtent l="0" t="0" r="0" b="4445"/>
                <wp:wrapNone/>
                <wp:docPr id="20" name="Ovaal 20"/>
                <wp:cNvGraphicFramePr/>
                <a:graphic xmlns:a="http://schemas.openxmlformats.org/drawingml/2006/main">
                  <a:graphicData uri="http://schemas.microsoft.com/office/word/2010/wordprocessingShape">
                    <wps:wsp>
                      <wps:cNvSpPr/>
                      <wps:spPr>
                        <a:xfrm>
                          <a:off x="0" y="0"/>
                          <a:ext cx="1356061" cy="1138687"/>
                        </a:xfrm>
                        <a:prstGeom prst="ellipse">
                          <a:avLst/>
                        </a:prstGeom>
                        <a:ln>
                          <a:noFill/>
                        </a:ln>
                      </wps:spPr>
                      <wps:style>
                        <a:lnRef idx="0">
                          <a:scrgbClr r="0" g="0" b="0"/>
                        </a:lnRef>
                        <a:fillRef idx="1003">
                          <a:schemeClr val="lt2"/>
                        </a:fillRef>
                        <a:effectRef idx="0">
                          <a:scrgbClr r="0" g="0" b="0"/>
                        </a:effectRef>
                        <a:fontRef idx="minor">
                          <a:schemeClr val="lt1"/>
                        </a:fontRef>
                      </wps:style>
                      <wps:txbx>
                        <w:txbxContent>
                          <w:p w14:paraId="74FAC982" w14:textId="304BBD07" w:rsidR="00163D7A" w:rsidRPr="00F50A0A" w:rsidRDefault="00163D7A" w:rsidP="00313315">
                            <w:pPr>
                              <w:jc w:val="center"/>
                              <w:rPr>
                                <w:rStyle w:val="Nadruk"/>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D41FC" id="Ovaal 20" o:spid="_x0000_s1026" style="position:absolute;margin-left:351.7pt;margin-top:79.45pt;width:106.8pt;height:89.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" fillcolor="#aedfef [2995]" stroked="f">
                <v:fill color2="#29abd4 [2019]" rotate="t" colors="0 #a7e8fd;.5 #a3dcef;1 #82b7c8" focus="100%" type="gradient">
                  <o:fill v:ext="view" type="gradientUnscaled"/>
                </v:fill>
                <v:textbox inset="0,0,0,0">
                  <w:txbxContent>
                    <w:p w14:paraId="74FAC982" w14:textId="304BBD07" w:rsidR="00163D7A" w:rsidRPr="00F50A0A" w:rsidRDefault="00163D7A" w:rsidP="00313315">
                      <w:pPr>
                        <w:jc w:val="center"/>
                        <w:rPr>
                          <w:rStyle w:val="Nadruk"/>
                          <w:sz w:val="32"/>
                          <w:szCs w:val="32"/>
                        </w:rPr>
                      </w:pPr>
                    </w:p>
                  </w:txbxContent>
                </v:textbox>
                <w10:wrap anchorx="margin" anchory="page"/>
              </v:oval>
            </w:pict>
          </mc:Fallback>
        </mc:AlternateContent>
      </w:r>
      <w:r w:rsidR="00F7262C">
        <w:rPr>
          <w:noProof/>
        </w:rPr>
        <w:drawing>
          <wp:anchor distT="0" distB="0" distL="114300" distR="114300" simplePos="0" relativeHeight="251715584" behindDoc="1" locked="0" layoutInCell="1" allowOverlap="1" wp14:anchorId="673FE966" wp14:editId="67C98BE0">
            <wp:simplePos x="0" y="0"/>
            <wp:positionH relativeFrom="margin">
              <wp:posOffset>4535278</wp:posOffset>
            </wp:positionH>
            <wp:positionV relativeFrom="paragraph">
              <wp:posOffset>160392</wp:posOffset>
            </wp:positionV>
            <wp:extent cx="1166495" cy="673735"/>
            <wp:effectExtent l="0" t="0" r="0" b="0"/>
            <wp:wrapTight wrapText="bothSides">
              <wp:wrapPolygon edited="0">
                <wp:start x="1411" y="0"/>
                <wp:lineTo x="0" y="9772"/>
                <wp:lineTo x="0" y="20765"/>
                <wp:lineTo x="20107" y="20765"/>
                <wp:lineTo x="21165" y="16490"/>
                <wp:lineTo x="21165" y="12826"/>
                <wp:lineTo x="18343" y="9161"/>
                <wp:lineTo x="10582" y="1221"/>
                <wp:lineTo x="8113" y="0"/>
                <wp:lineTo x="1411"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649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11F">
        <w:rPr>
          <w:noProof/>
        </w:rPr>
        <mc:AlternateContent>
          <mc:Choice Requires="wps">
            <w:drawing>
              <wp:anchor distT="0" distB="0" distL="114300" distR="114300" simplePos="0" relativeHeight="251671552" behindDoc="0" locked="0" layoutInCell="1" allowOverlap="1" wp14:anchorId="128861A9" wp14:editId="69D36707">
                <wp:simplePos x="0" y="0"/>
                <wp:positionH relativeFrom="column">
                  <wp:posOffset>-93490</wp:posOffset>
                </wp:positionH>
                <wp:positionV relativeFrom="page">
                  <wp:posOffset>1800225</wp:posOffset>
                </wp:positionV>
                <wp:extent cx="6570000" cy="2340000"/>
                <wp:effectExtent l="0" t="0" r="2540" b="3175"/>
                <wp:wrapNone/>
                <wp:docPr id="28" name="Rechthoek 28"/>
                <wp:cNvGraphicFramePr/>
                <a:graphic xmlns:a="http://schemas.openxmlformats.org/drawingml/2006/main">
                  <a:graphicData uri="http://schemas.microsoft.com/office/word/2010/wordprocessingShape">
                    <wps:wsp>
                      <wps:cNvSpPr/>
                      <wps:spPr>
                        <a:xfrm>
                          <a:off x="0" y="0"/>
                          <a:ext cx="6570000" cy="23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F1A62" w14:textId="5B803B47" w:rsidR="00163D7A" w:rsidRPr="002411E5" w:rsidRDefault="00163D7A" w:rsidP="00AA28B0">
                            <w:pPr>
                              <w:pStyle w:val="Titel"/>
                            </w:pPr>
                            <w:r>
                              <w:t>Protocol Datalekkenbeleid</w:t>
                            </w:r>
                          </w:p>
                          <w:p w14:paraId="0483EFD5" w14:textId="224202E6" w:rsidR="00163D7A" w:rsidRPr="00EE139F" w:rsidRDefault="00163D7A" w:rsidP="00AA28B0">
                            <w:pPr>
                              <w:pStyle w:val="Ondertitel"/>
                              <w:rPr>
                                <w:color w:val="151230" w:themeColor="text1"/>
                              </w:rPr>
                            </w:pPr>
                            <w:r>
                              <w:rPr>
                                <w:color w:val="151230" w:themeColor="text1"/>
                              </w:rPr>
                              <w:t xml:space="preserve">Wat te doen bij een datalek? </w:t>
                            </w:r>
                          </w:p>
                          <w:p w14:paraId="549463C4" w14:textId="77777777" w:rsidR="00163D7A" w:rsidRPr="00220026" w:rsidRDefault="00163D7A" w:rsidP="00AA28B0"/>
                          <w:p w14:paraId="5BC4488B" w14:textId="77777777" w:rsidR="00163D7A" w:rsidRPr="00220026" w:rsidRDefault="00163D7A" w:rsidP="00AA28B0"/>
                          <w:p w14:paraId="141FDD62" w14:textId="77777777" w:rsidR="00163D7A" w:rsidRPr="00220026" w:rsidRDefault="00163D7A" w:rsidP="00AA28B0"/>
                          <w:p w14:paraId="257CA6C2" w14:textId="77777777" w:rsidR="00163D7A" w:rsidRPr="00220026" w:rsidRDefault="00163D7A" w:rsidP="00AA28B0"/>
                        </w:txbxContent>
                      </wps:txbx>
                      <wps:bodyPr rot="0" spcFirstLastPara="0" vertOverflow="overflow" horzOverflow="overflow" vert="horz" wrap="square" lIns="360000" tIns="251999" rIns="900000" bIns="54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861A9" id="Rechthoek 28" o:spid="_x0000_s1027" style="position:absolute;margin-left:-7.35pt;margin-top:141.75pt;width:517.3pt;height:18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" fillcolor="white [3212]" stroked="f" strokeweight="1pt">
                <v:textbox inset="10mm,6.99997mm,25mm,15mm">
                  <w:txbxContent>
                    <w:p w14:paraId="3D5F1A62" w14:textId="5B803B47" w:rsidR="00163D7A" w:rsidRPr="002411E5" w:rsidRDefault="00163D7A" w:rsidP="00AA28B0">
                      <w:pPr>
                        <w:pStyle w:val="Titel"/>
                      </w:pPr>
                      <w:r>
                        <w:t>Protocol Datalekkenbeleid</w:t>
                      </w:r>
                    </w:p>
                    <w:p w14:paraId="0483EFD5" w14:textId="224202E6" w:rsidR="00163D7A" w:rsidRPr="00EE139F" w:rsidRDefault="00163D7A" w:rsidP="00AA28B0">
                      <w:pPr>
                        <w:pStyle w:val="Ondertitel"/>
                        <w:rPr>
                          <w:color w:val="151230" w:themeColor="text1"/>
                        </w:rPr>
                      </w:pPr>
                      <w:r>
                        <w:rPr>
                          <w:color w:val="151230" w:themeColor="text1"/>
                        </w:rPr>
                        <w:t xml:space="preserve">Wat te doen bij een datalek? </w:t>
                      </w:r>
                    </w:p>
                    <w:p w14:paraId="549463C4" w14:textId="77777777" w:rsidR="00163D7A" w:rsidRPr="00220026" w:rsidRDefault="00163D7A" w:rsidP="00AA28B0"/>
                    <w:p w14:paraId="5BC4488B" w14:textId="77777777" w:rsidR="00163D7A" w:rsidRPr="00220026" w:rsidRDefault="00163D7A" w:rsidP="00AA28B0"/>
                    <w:p w14:paraId="141FDD62" w14:textId="77777777" w:rsidR="00163D7A" w:rsidRPr="00220026" w:rsidRDefault="00163D7A" w:rsidP="00AA28B0"/>
                    <w:p w14:paraId="257CA6C2" w14:textId="77777777" w:rsidR="00163D7A" w:rsidRPr="00220026" w:rsidRDefault="00163D7A" w:rsidP="00AA28B0"/>
                  </w:txbxContent>
                </v:textbox>
                <w10:wrap anchory="page"/>
              </v:rect>
            </w:pict>
          </mc:Fallback>
        </mc:AlternateContent>
      </w:r>
      <w:r w:rsidR="00BC611F">
        <w:rPr>
          <w:noProof/>
        </w:rPr>
        <w:drawing>
          <wp:anchor distT="0" distB="0" distL="114300" distR="114300" simplePos="0" relativeHeight="251674624" behindDoc="0" locked="0" layoutInCell="1" allowOverlap="1" wp14:anchorId="39AD4703" wp14:editId="478A0340">
            <wp:simplePos x="0" y="0"/>
            <wp:positionH relativeFrom="column">
              <wp:posOffset>-93980</wp:posOffset>
            </wp:positionH>
            <wp:positionV relativeFrom="page">
              <wp:posOffset>4140689</wp:posOffset>
            </wp:positionV>
            <wp:extent cx="5670000" cy="756000"/>
            <wp:effectExtent l="0" t="0" r="0" b="635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jn1.png"/>
                    <pic:cNvPicPr/>
                  </pic:nvPicPr>
                  <pic:blipFill>
                    <a:blip r:embed="rId12">
                      <a:extLst>
                        <a:ext uri="{28A0092B-C50C-407E-A947-70E740481C1C}">
                          <a14:useLocalDpi xmlns:a14="http://schemas.microsoft.com/office/drawing/2010/main" val="0"/>
                        </a:ext>
                      </a:extLst>
                    </a:blip>
                    <a:stretch>
                      <a:fillRect/>
                    </a:stretch>
                  </pic:blipFill>
                  <pic:spPr>
                    <a:xfrm>
                      <a:off x="0" y="0"/>
                      <a:ext cx="5670000" cy="756000"/>
                    </a:xfrm>
                    <a:prstGeom prst="rect">
                      <a:avLst/>
                    </a:prstGeom>
                  </pic:spPr>
                </pic:pic>
              </a:graphicData>
            </a:graphic>
            <wp14:sizeRelH relativeFrom="page">
              <wp14:pctWidth>0</wp14:pctWidth>
            </wp14:sizeRelH>
            <wp14:sizeRelV relativeFrom="page">
              <wp14:pctHeight>0</wp14:pctHeight>
            </wp14:sizeRelV>
          </wp:anchor>
        </w:drawing>
      </w:r>
    </w:p>
    <w:p w14:paraId="4854C8A6" w14:textId="67B8AE1D" w:rsidR="00F11063" w:rsidRDefault="00F11063" w:rsidP="0078364F">
      <w:pPr>
        <w:spacing w:before="240"/>
      </w:pPr>
      <w:r>
        <w:tab/>
      </w:r>
    </w:p>
    <w:p w14:paraId="77A26E47" w14:textId="1C1CC90F" w:rsidR="00F11063" w:rsidRPr="00F11063" w:rsidRDefault="001D71DE" w:rsidP="00AA28B0">
      <w:pPr>
        <w:sectPr w:rsidR="00F11063" w:rsidRPr="00F11063" w:rsidSect="00E71D12">
          <w:footerReference w:type="even" r:id="rId13"/>
          <w:footerReference w:type="default" r:id="rId14"/>
          <w:headerReference w:type="first" r:id="rId15"/>
          <w:footerReference w:type="first" r:id="rId16"/>
          <w:pgSz w:w="11900" w:h="16840"/>
          <w:pgMar w:top="936" w:right="1247" w:bottom="1418" w:left="1701" w:header="709" w:footer="709" w:gutter="0"/>
          <w:cols w:space="708"/>
          <w:titlePg/>
          <w:docGrid w:linePitch="360"/>
        </w:sectPr>
      </w:pPr>
      <w:r>
        <w:rPr>
          <w:noProof/>
        </w:rPr>
        <w:drawing>
          <wp:anchor distT="0" distB="0" distL="114300" distR="114300" simplePos="0" relativeHeight="251675648" behindDoc="0" locked="0" layoutInCell="1" allowOverlap="1" wp14:anchorId="14AB7AD4" wp14:editId="1193E2EC">
            <wp:simplePos x="0" y="0"/>
            <wp:positionH relativeFrom="column">
              <wp:posOffset>4463486</wp:posOffset>
            </wp:positionH>
            <wp:positionV relativeFrom="paragraph">
              <wp:posOffset>7719060</wp:posOffset>
            </wp:positionV>
            <wp:extent cx="1478915" cy="801409"/>
            <wp:effectExtent l="0" t="0" r="698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7">
                      <a:extLst>
                        <a:ext uri="{28A0092B-C50C-407E-A947-70E740481C1C}">
                          <a14:useLocalDpi xmlns:a14="http://schemas.microsoft.com/office/drawing/2010/main" val="0"/>
                        </a:ext>
                      </a:extLst>
                    </a:blip>
                    <a:stretch>
                      <a:fillRect/>
                    </a:stretch>
                  </pic:blipFill>
                  <pic:spPr>
                    <a:xfrm>
                      <a:off x="0" y="0"/>
                      <a:ext cx="1478915" cy="801409"/>
                    </a:xfrm>
                    <a:prstGeom prst="rect">
                      <a:avLst/>
                    </a:prstGeom>
                  </pic:spPr>
                </pic:pic>
              </a:graphicData>
            </a:graphic>
            <wp14:sizeRelH relativeFrom="margin">
              <wp14:pctWidth>0</wp14:pctWidth>
            </wp14:sizeRelH>
            <wp14:sizeRelV relativeFrom="margin">
              <wp14:pctHeight>0</wp14:pctHeight>
            </wp14:sizeRelV>
          </wp:anchor>
        </w:drawing>
      </w:r>
      <w:r w:rsidR="00F11063">
        <w:tab/>
      </w:r>
    </w:p>
    <w:sdt>
      <w:sdtPr>
        <w:rPr>
          <w:rFonts w:ascii="Arial" w:eastAsiaTheme="minorEastAsia" w:hAnsi="Arial" w:cs="Arial"/>
          <w:color w:val="151230" w:themeColor="text1"/>
          <w:sz w:val="20"/>
          <w:szCs w:val="20"/>
          <w:lang w:eastAsia="en-US"/>
        </w:rPr>
        <w:id w:val="991841046"/>
        <w:docPartObj>
          <w:docPartGallery w:val="Table of Contents"/>
          <w:docPartUnique/>
        </w:docPartObj>
      </w:sdtPr>
      <w:sdtEndPr>
        <w:rPr>
          <w:b/>
          <w:bCs/>
        </w:rPr>
      </w:sdtEndPr>
      <w:sdtContent>
        <w:p w14:paraId="3C42BEB0" w14:textId="303C8A39" w:rsidR="00392355" w:rsidRDefault="00392355">
          <w:pPr>
            <w:pStyle w:val="Kopvaninhoudsopgave"/>
          </w:pPr>
          <w:r>
            <w:t>Inhoud</w:t>
          </w:r>
        </w:p>
        <w:p w14:paraId="79F9F5C6" w14:textId="7574A4D6" w:rsidR="005C748C" w:rsidRDefault="00392355">
          <w:pPr>
            <w:pStyle w:val="Inhopg1"/>
            <w:tabs>
              <w:tab w:val="left" w:pos="400"/>
              <w:tab w:val="right" w:leader="dot" w:pos="8942"/>
            </w:tabs>
            <w:rPr>
              <w:rFonts w:asciiTheme="minorHAnsi" w:hAnsiTheme="minorHAnsi" w:cstheme="minorBidi"/>
              <w:noProof/>
              <w:color w:val="auto"/>
              <w:sz w:val="22"/>
              <w:szCs w:val="22"/>
              <w:lang w:eastAsia="nl-NL"/>
            </w:rPr>
          </w:pPr>
          <w:r>
            <w:fldChar w:fldCharType="begin"/>
          </w:r>
          <w:r>
            <w:instrText xml:space="preserve"> TOC \o "1-3" \h \z \u </w:instrText>
          </w:r>
          <w:r>
            <w:fldChar w:fldCharType="separate"/>
          </w:r>
          <w:hyperlink w:anchor="_Toc65073573" w:history="1">
            <w:r w:rsidR="005C748C" w:rsidRPr="008771B9">
              <w:rPr>
                <w:rStyle w:val="Hyperlink"/>
                <w:noProof/>
              </w:rPr>
              <w:t>1</w:t>
            </w:r>
            <w:r w:rsidR="005C748C">
              <w:rPr>
                <w:rFonts w:asciiTheme="minorHAnsi" w:hAnsiTheme="minorHAnsi" w:cstheme="minorBidi"/>
                <w:noProof/>
                <w:color w:val="auto"/>
                <w:sz w:val="22"/>
                <w:szCs w:val="22"/>
                <w:lang w:eastAsia="nl-NL"/>
              </w:rPr>
              <w:tab/>
            </w:r>
            <w:r w:rsidR="005C748C" w:rsidRPr="008771B9">
              <w:rPr>
                <w:rStyle w:val="Hyperlink"/>
                <w:noProof/>
              </w:rPr>
              <w:t>Inleiding</w:t>
            </w:r>
            <w:r w:rsidR="005C748C">
              <w:rPr>
                <w:noProof/>
                <w:webHidden/>
              </w:rPr>
              <w:tab/>
            </w:r>
            <w:r w:rsidR="005C748C">
              <w:rPr>
                <w:noProof/>
                <w:webHidden/>
              </w:rPr>
              <w:fldChar w:fldCharType="begin"/>
            </w:r>
            <w:r w:rsidR="005C748C">
              <w:rPr>
                <w:noProof/>
                <w:webHidden/>
              </w:rPr>
              <w:instrText xml:space="preserve"> PAGEREF _Toc65073573 \h </w:instrText>
            </w:r>
            <w:r w:rsidR="005C748C">
              <w:rPr>
                <w:noProof/>
                <w:webHidden/>
              </w:rPr>
            </w:r>
            <w:r w:rsidR="005C748C">
              <w:rPr>
                <w:noProof/>
                <w:webHidden/>
              </w:rPr>
              <w:fldChar w:fldCharType="separate"/>
            </w:r>
            <w:r w:rsidR="005C748C">
              <w:rPr>
                <w:noProof/>
                <w:webHidden/>
              </w:rPr>
              <w:t>3</w:t>
            </w:r>
            <w:r w:rsidR="005C748C">
              <w:rPr>
                <w:noProof/>
                <w:webHidden/>
              </w:rPr>
              <w:fldChar w:fldCharType="end"/>
            </w:r>
          </w:hyperlink>
        </w:p>
        <w:p w14:paraId="0556ACFC" w14:textId="4E251E8D"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74" w:history="1">
            <w:r w:rsidR="005C748C" w:rsidRPr="008771B9">
              <w:rPr>
                <w:rStyle w:val="Hyperlink"/>
                <w:noProof/>
              </w:rPr>
              <w:t>1.1</w:t>
            </w:r>
            <w:r w:rsidR="005C748C">
              <w:rPr>
                <w:rFonts w:asciiTheme="minorHAnsi" w:hAnsiTheme="minorHAnsi" w:cstheme="minorBidi"/>
                <w:noProof/>
                <w:color w:val="auto"/>
                <w:sz w:val="22"/>
                <w:szCs w:val="22"/>
                <w:lang w:eastAsia="nl-NL"/>
              </w:rPr>
              <w:tab/>
            </w:r>
            <w:r w:rsidR="005C748C" w:rsidRPr="008771B9">
              <w:rPr>
                <w:rStyle w:val="Hyperlink"/>
                <w:noProof/>
              </w:rPr>
              <w:t>Definities</w:t>
            </w:r>
            <w:r w:rsidR="005C748C">
              <w:rPr>
                <w:noProof/>
                <w:webHidden/>
              </w:rPr>
              <w:tab/>
            </w:r>
            <w:r w:rsidR="005C748C">
              <w:rPr>
                <w:noProof/>
                <w:webHidden/>
              </w:rPr>
              <w:fldChar w:fldCharType="begin"/>
            </w:r>
            <w:r w:rsidR="005C748C">
              <w:rPr>
                <w:noProof/>
                <w:webHidden/>
              </w:rPr>
              <w:instrText xml:space="preserve"> PAGEREF _Toc65073574 \h </w:instrText>
            </w:r>
            <w:r w:rsidR="005C748C">
              <w:rPr>
                <w:noProof/>
                <w:webHidden/>
              </w:rPr>
            </w:r>
            <w:r w:rsidR="005C748C">
              <w:rPr>
                <w:noProof/>
                <w:webHidden/>
              </w:rPr>
              <w:fldChar w:fldCharType="separate"/>
            </w:r>
            <w:r w:rsidR="005C748C">
              <w:rPr>
                <w:noProof/>
                <w:webHidden/>
              </w:rPr>
              <w:t>4</w:t>
            </w:r>
            <w:r w:rsidR="005C748C">
              <w:rPr>
                <w:noProof/>
                <w:webHidden/>
              </w:rPr>
              <w:fldChar w:fldCharType="end"/>
            </w:r>
          </w:hyperlink>
        </w:p>
        <w:p w14:paraId="6937035B" w14:textId="7244AC29"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75" w:history="1">
            <w:r w:rsidR="005C748C" w:rsidRPr="008771B9">
              <w:rPr>
                <w:rStyle w:val="Hyperlink"/>
                <w:noProof/>
              </w:rPr>
              <w:t>2</w:t>
            </w:r>
            <w:r w:rsidR="005C748C">
              <w:rPr>
                <w:rFonts w:asciiTheme="minorHAnsi" w:hAnsiTheme="minorHAnsi" w:cstheme="minorBidi"/>
                <w:noProof/>
                <w:color w:val="auto"/>
                <w:sz w:val="22"/>
                <w:szCs w:val="22"/>
                <w:lang w:eastAsia="nl-NL"/>
              </w:rPr>
              <w:tab/>
            </w:r>
            <w:r w:rsidR="005C748C" w:rsidRPr="008771B9">
              <w:rPr>
                <w:rStyle w:val="Hyperlink"/>
                <w:noProof/>
              </w:rPr>
              <w:t>Wanneer is er sprake van een datalek?</w:t>
            </w:r>
            <w:r w:rsidR="005C748C">
              <w:rPr>
                <w:noProof/>
                <w:webHidden/>
              </w:rPr>
              <w:tab/>
            </w:r>
            <w:r w:rsidR="005C748C">
              <w:rPr>
                <w:noProof/>
                <w:webHidden/>
              </w:rPr>
              <w:fldChar w:fldCharType="begin"/>
            </w:r>
            <w:r w:rsidR="005C748C">
              <w:rPr>
                <w:noProof/>
                <w:webHidden/>
              </w:rPr>
              <w:instrText xml:space="preserve"> PAGEREF _Toc65073575 \h </w:instrText>
            </w:r>
            <w:r w:rsidR="005C748C">
              <w:rPr>
                <w:noProof/>
                <w:webHidden/>
              </w:rPr>
            </w:r>
            <w:r w:rsidR="005C748C">
              <w:rPr>
                <w:noProof/>
                <w:webHidden/>
              </w:rPr>
              <w:fldChar w:fldCharType="separate"/>
            </w:r>
            <w:r w:rsidR="005C748C">
              <w:rPr>
                <w:noProof/>
                <w:webHidden/>
              </w:rPr>
              <w:t>5</w:t>
            </w:r>
            <w:r w:rsidR="005C748C">
              <w:rPr>
                <w:noProof/>
                <w:webHidden/>
              </w:rPr>
              <w:fldChar w:fldCharType="end"/>
            </w:r>
          </w:hyperlink>
        </w:p>
        <w:p w14:paraId="7E88A2A8" w14:textId="07DFB132" w:rsidR="005C748C" w:rsidRDefault="00504F4A">
          <w:pPr>
            <w:pStyle w:val="Inhopg3"/>
            <w:tabs>
              <w:tab w:val="right" w:leader="dot" w:pos="8942"/>
            </w:tabs>
            <w:rPr>
              <w:rFonts w:asciiTheme="minorHAnsi" w:hAnsiTheme="minorHAnsi" w:cstheme="minorBidi"/>
              <w:noProof/>
              <w:color w:val="auto"/>
              <w:sz w:val="22"/>
              <w:szCs w:val="22"/>
              <w:lang w:eastAsia="nl-NL"/>
            </w:rPr>
          </w:pPr>
          <w:hyperlink w:anchor="_Toc65073576" w:history="1">
            <w:r w:rsidR="005C748C" w:rsidRPr="008771B9">
              <w:rPr>
                <w:rStyle w:val="Hyperlink"/>
                <w:noProof/>
              </w:rPr>
              <w:t>Datalek melden</w:t>
            </w:r>
            <w:r w:rsidR="005C748C">
              <w:rPr>
                <w:noProof/>
                <w:webHidden/>
              </w:rPr>
              <w:tab/>
            </w:r>
            <w:r w:rsidR="005C748C">
              <w:rPr>
                <w:noProof/>
                <w:webHidden/>
              </w:rPr>
              <w:fldChar w:fldCharType="begin"/>
            </w:r>
            <w:r w:rsidR="005C748C">
              <w:rPr>
                <w:noProof/>
                <w:webHidden/>
              </w:rPr>
              <w:instrText xml:space="preserve"> PAGEREF _Toc65073576 \h </w:instrText>
            </w:r>
            <w:r w:rsidR="005C748C">
              <w:rPr>
                <w:noProof/>
                <w:webHidden/>
              </w:rPr>
            </w:r>
            <w:r w:rsidR="005C748C">
              <w:rPr>
                <w:noProof/>
                <w:webHidden/>
              </w:rPr>
              <w:fldChar w:fldCharType="separate"/>
            </w:r>
            <w:r w:rsidR="005C748C">
              <w:rPr>
                <w:noProof/>
                <w:webHidden/>
              </w:rPr>
              <w:t>5</w:t>
            </w:r>
            <w:r w:rsidR="005C748C">
              <w:rPr>
                <w:noProof/>
                <w:webHidden/>
              </w:rPr>
              <w:fldChar w:fldCharType="end"/>
            </w:r>
          </w:hyperlink>
        </w:p>
        <w:p w14:paraId="5AD4F6BF" w14:textId="71392938"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77" w:history="1">
            <w:r w:rsidR="005C748C" w:rsidRPr="008771B9">
              <w:rPr>
                <w:rStyle w:val="Hyperlink"/>
                <w:noProof/>
              </w:rPr>
              <w:t>3</w:t>
            </w:r>
            <w:r w:rsidR="005C748C">
              <w:rPr>
                <w:rFonts w:asciiTheme="minorHAnsi" w:hAnsiTheme="minorHAnsi" w:cstheme="minorBidi"/>
                <w:noProof/>
                <w:color w:val="auto"/>
                <w:sz w:val="22"/>
                <w:szCs w:val="22"/>
                <w:lang w:eastAsia="nl-NL"/>
              </w:rPr>
              <w:tab/>
            </w:r>
            <w:r w:rsidR="005C748C" w:rsidRPr="008771B9">
              <w:rPr>
                <w:rStyle w:val="Hyperlink"/>
                <w:noProof/>
              </w:rPr>
              <w:t>Wat is er precies aan de hand bij een datalek?</w:t>
            </w:r>
            <w:r w:rsidR="005C748C">
              <w:rPr>
                <w:noProof/>
                <w:webHidden/>
              </w:rPr>
              <w:tab/>
            </w:r>
            <w:r w:rsidR="005C748C">
              <w:rPr>
                <w:noProof/>
                <w:webHidden/>
              </w:rPr>
              <w:fldChar w:fldCharType="begin"/>
            </w:r>
            <w:r w:rsidR="005C748C">
              <w:rPr>
                <w:noProof/>
                <w:webHidden/>
              </w:rPr>
              <w:instrText xml:space="preserve"> PAGEREF _Toc65073577 \h </w:instrText>
            </w:r>
            <w:r w:rsidR="005C748C">
              <w:rPr>
                <w:noProof/>
                <w:webHidden/>
              </w:rPr>
            </w:r>
            <w:r w:rsidR="005C748C">
              <w:rPr>
                <w:noProof/>
                <w:webHidden/>
              </w:rPr>
              <w:fldChar w:fldCharType="separate"/>
            </w:r>
            <w:r w:rsidR="005C748C">
              <w:rPr>
                <w:noProof/>
                <w:webHidden/>
              </w:rPr>
              <w:t>6</w:t>
            </w:r>
            <w:r w:rsidR="005C748C">
              <w:rPr>
                <w:noProof/>
                <w:webHidden/>
              </w:rPr>
              <w:fldChar w:fldCharType="end"/>
            </w:r>
          </w:hyperlink>
        </w:p>
        <w:p w14:paraId="370AF6FF" w14:textId="7AF51B2D"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78" w:history="1">
            <w:r w:rsidR="005C748C" w:rsidRPr="008771B9">
              <w:rPr>
                <w:rStyle w:val="Hyperlink"/>
                <w:noProof/>
              </w:rPr>
              <w:t>4</w:t>
            </w:r>
            <w:r w:rsidR="005C748C">
              <w:rPr>
                <w:rFonts w:asciiTheme="minorHAnsi" w:hAnsiTheme="minorHAnsi" w:cstheme="minorBidi"/>
                <w:noProof/>
                <w:color w:val="auto"/>
                <w:sz w:val="22"/>
                <w:szCs w:val="22"/>
                <w:lang w:eastAsia="nl-NL"/>
              </w:rPr>
              <w:tab/>
            </w:r>
            <w:r w:rsidR="005C748C" w:rsidRPr="008771B9">
              <w:rPr>
                <w:rStyle w:val="Hyperlink"/>
                <w:noProof/>
              </w:rPr>
              <w:t>Is het waarschijnlijk dat de inbreuk een risico inhoudt voor de rechten en vrijheden van betrokkenen?</w:t>
            </w:r>
            <w:r w:rsidR="005C748C">
              <w:rPr>
                <w:noProof/>
                <w:webHidden/>
              </w:rPr>
              <w:tab/>
            </w:r>
            <w:r w:rsidR="005C748C">
              <w:rPr>
                <w:noProof/>
                <w:webHidden/>
              </w:rPr>
              <w:fldChar w:fldCharType="begin"/>
            </w:r>
            <w:r w:rsidR="005C748C">
              <w:rPr>
                <w:noProof/>
                <w:webHidden/>
              </w:rPr>
              <w:instrText xml:space="preserve"> PAGEREF _Toc65073578 \h </w:instrText>
            </w:r>
            <w:r w:rsidR="005C748C">
              <w:rPr>
                <w:noProof/>
                <w:webHidden/>
              </w:rPr>
            </w:r>
            <w:r w:rsidR="005C748C">
              <w:rPr>
                <w:noProof/>
                <w:webHidden/>
              </w:rPr>
              <w:fldChar w:fldCharType="separate"/>
            </w:r>
            <w:r w:rsidR="005C748C">
              <w:rPr>
                <w:noProof/>
                <w:webHidden/>
              </w:rPr>
              <w:t>7</w:t>
            </w:r>
            <w:r w:rsidR="005C748C">
              <w:rPr>
                <w:noProof/>
                <w:webHidden/>
              </w:rPr>
              <w:fldChar w:fldCharType="end"/>
            </w:r>
          </w:hyperlink>
        </w:p>
        <w:p w14:paraId="3AB266E9" w14:textId="2707DA22"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79" w:history="1">
            <w:r w:rsidR="005C748C" w:rsidRPr="008771B9">
              <w:rPr>
                <w:rStyle w:val="Hyperlink"/>
                <w:noProof/>
              </w:rPr>
              <w:t>5</w:t>
            </w:r>
            <w:r w:rsidR="005C748C">
              <w:rPr>
                <w:rFonts w:asciiTheme="minorHAnsi" w:hAnsiTheme="minorHAnsi" w:cstheme="minorBidi"/>
                <w:noProof/>
                <w:color w:val="auto"/>
                <w:sz w:val="22"/>
                <w:szCs w:val="22"/>
                <w:lang w:eastAsia="nl-NL"/>
              </w:rPr>
              <w:tab/>
            </w:r>
            <w:r w:rsidR="005C748C" w:rsidRPr="008771B9">
              <w:rPr>
                <w:rStyle w:val="Hyperlink"/>
                <w:noProof/>
              </w:rPr>
              <w:t>Bepalingen voor de verwerker</w:t>
            </w:r>
            <w:r w:rsidR="005C748C">
              <w:rPr>
                <w:noProof/>
                <w:webHidden/>
              </w:rPr>
              <w:tab/>
            </w:r>
            <w:r w:rsidR="005C748C">
              <w:rPr>
                <w:noProof/>
                <w:webHidden/>
              </w:rPr>
              <w:fldChar w:fldCharType="begin"/>
            </w:r>
            <w:r w:rsidR="005C748C">
              <w:rPr>
                <w:noProof/>
                <w:webHidden/>
              </w:rPr>
              <w:instrText xml:space="preserve"> PAGEREF _Toc65073579 \h </w:instrText>
            </w:r>
            <w:r w:rsidR="005C748C">
              <w:rPr>
                <w:noProof/>
                <w:webHidden/>
              </w:rPr>
            </w:r>
            <w:r w:rsidR="005C748C">
              <w:rPr>
                <w:noProof/>
                <w:webHidden/>
              </w:rPr>
              <w:fldChar w:fldCharType="separate"/>
            </w:r>
            <w:r w:rsidR="005C748C">
              <w:rPr>
                <w:noProof/>
                <w:webHidden/>
              </w:rPr>
              <w:t>7</w:t>
            </w:r>
            <w:r w:rsidR="005C748C">
              <w:rPr>
                <w:noProof/>
                <w:webHidden/>
              </w:rPr>
              <w:fldChar w:fldCharType="end"/>
            </w:r>
          </w:hyperlink>
        </w:p>
        <w:p w14:paraId="6922BD0D" w14:textId="32287140"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80" w:history="1">
            <w:r w:rsidR="005C748C" w:rsidRPr="008771B9">
              <w:rPr>
                <w:rStyle w:val="Hyperlink"/>
                <w:noProof/>
              </w:rPr>
              <w:t>6</w:t>
            </w:r>
            <w:r w:rsidR="005C748C">
              <w:rPr>
                <w:rFonts w:asciiTheme="minorHAnsi" w:hAnsiTheme="minorHAnsi" w:cstheme="minorBidi"/>
                <w:noProof/>
                <w:color w:val="auto"/>
                <w:sz w:val="22"/>
                <w:szCs w:val="22"/>
                <w:lang w:eastAsia="nl-NL"/>
              </w:rPr>
              <w:tab/>
            </w:r>
            <w:r w:rsidR="005C748C" w:rsidRPr="008771B9">
              <w:rPr>
                <w:rStyle w:val="Hyperlink"/>
                <w:noProof/>
              </w:rPr>
              <w:t>Hoe moet een datalek gemeld worden?</w:t>
            </w:r>
            <w:r w:rsidR="005C748C">
              <w:rPr>
                <w:noProof/>
                <w:webHidden/>
              </w:rPr>
              <w:tab/>
            </w:r>
            <w:r w:rsidR="005C748C">
              <w:rPr>
                <w:noProof/>
                <w:webHidden/>
              </w:rPr>
              <w:fldChar w:fldCharType="begin"/>
            </w:r>
            <w:r w:rsidR="005C748C">
              <w:rPr>
                <w:noProof/>
                <w:webHidden/>
              </w:rPr>
              <w:instrText xml:space="preserve"> PAGEREF _Toc65073580 \h </w:instrText>
            </w:r>
            <w:r w:rsidR="005C748C">
              <w:rPr>
                <w:noProof/>
                <w:webHidden/>
              </w:rPr>
            </w:r>
            <w:r w:rsidR="005C748C">
              <w:rPr>
                <w:noProof/>
                <w:webHidden/>
              </w:rPr>
              <w:fldChar w:fldCharType="separate"/>
            </w:r>
            <w:r w:rsidR="005C748C">
              <w:rPr>
                <w:noProof/>
                <w:webHidden/>
              </w:rPr>
              <w:t>8</w:t>
            </w:r>
            <w:r w:rsidR="005C748C">
              <w:rPr>
                <w:noProof/>
                <w:webHidden/>
              </w:rPr>
              <w:fldChar w:fldCharType="end"/>
            </w:r>
          </w:hyperlink>
        </w:p>
        <w:p w14:paraId="74BB95B4" w14:textId="260612B3"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81" w:history="1">
            <w:r w:rsidR="005C748C" w:rsidRPr="008771B9">
              <w:rPr>
                <w:rStyle w:val="Hyperlink"/>
                <w:noProof/>
              </w:rPr>
              <w:t>6.1</w:t>
            </w:r>
            <w:r w:rsidR="005C748C">
              <w:rPr>
                <w:rFonts w:asciiTheme="minorHAnsi" w:hAnsiTheme="minorHAnsi" w:cstheme="minorBidi"/>
                <w:noProof/>
                <w:color w:val="auto"/>
                <w:sz w:val="22"/>
                <w:szCs w:val="22"/>
                <w:lang w:eastAsia="nl-NL"/>
              </w:rPr>
              <w:tab/>
            </w:r>
            <w:r w:rsidR="005C748C" w:rsidRPr="008771B9">
              <w:rPr>
                <w:rStyle w:val="Hyperlink"/>
                <w:noProof/>
              </w:rPr>
              <w:t>Melding aan de AP.</w:t>
            </w:r>
            <w:r w:rsidR="005C748C">
              <w:rPr>
                <w:noProof/>
                <w:webHidden/>
              </w:rPr>
              <w:tab/>
            </w:r>
            <w:r w:rsidR="005C748C">
              <w:rPr>
                <w:noProof/>
                <w:webHidden/>
              </w:rPr>
              <w:fldChar w:fldCharType="begin"/>
            </w:r>
            <w:r w:rsidR="005C748C">
              <w:rPr>
                <w:noProof/>
                <w:webHidden/>
              </w:rPr>
              <w:instrText xml:space="preserve"> PAGEREF _Toc65073581 \h </w:instrText>
            </w:r>
            <w:r w:rsidR="005C748C">
              <w:rPr>
                <w:noProof/>
                <w:webHidden/>
              </w:rPr>
            </w:r>
            <w:r w:rsidR="005C748C">
              <w:rPr>
                <w:noProof/>
                <w:webHidden/>
              </w:rPr>
              <w:fldChar w:fldCharType="separate"/>
            </w:r>
            <w:r w:rsidR="005C748C">
              <w:rPr>
                <w:noProof/>
                <w:webHidden/>
              </w:rPr>
              <w:t>8</w:t>
            </w:r>
            <w:r w:rsidR="005C748C">
              <w:rPr>
                <w:noProof/>
                <w:webHidden/>
              </w:rPr>
              <w:fldChar w:fldCharType="end"/>
            </w:r>
          </w:hyperlink>
        </w:p>
        <w:p w14:paraId="5B6B0F81" w14:textId="15BEF20D"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82" w:history="1">
            <w:r w:rsidR="005C748C" w:rsidRPr="008771B9">
              <w:rPr>
                <w:rStyle w:val="Hyperlink"/>
                <w:noProof/>
              </w:rPr>
              <w:t>6.2</w:t>
            </w:r>
            <w:r w:rsidR="005C748C">
              <w:rPr>
                <w:rFonts w:asciiTheme="minorHAnsi" w:hAnsiTheme="minorHAnsi" w:cstheme="minorBidi"/>
                <w:noProof/>
                <w:color w:val="auto"/>
                <w:sz w:val="22"/>
                <w:szCs w:val="22"/>
                <w:lang w:eastAsia="nl-NL"/>
              </w:rPr>
              <w:tab/>
            </w:r>
            <w:r w:rsidR="005C748C" w:rsidRPr="008771B9">
              <w:rPr>
                <w:rStyle w:val="Hyperlink"/>
                <w:noProof/>
              </w:rPr>
              <w:t>Melding aan betrokkene.</w:t>
            </w:r>
            <w:r w:rsidR="005C748C">
              <w:rPr>
                <w:noProof/>
                <w:webHidden/>
              </w:rPr>
              <w:tab/>
            </w:r>
            <w:r w:rsidR="005C748C">
              <w:rPr>
                <w:noProof/>
                <w:webHidden/>
              </w:rPr>
              <w:fldChar w:fldCharType="begin"/>
            </w:r>
            <w:r w:rsidR="005C748C">
              <w:rPr>
                <w:noProof/>
                <w:webHidden/>
              </w:rPr>
              <w:instrText xml:space="preserve"> PAGEREF _Toc65073582 \h </w:instrText>
            </w:r>
            <w:r w:rsidR="005C748C">
              <w:rPr>
                <w:noProof/>
                <w:webHidden/>
              </w:rPr>
            </w:r>
            <w:r w:rsidR="005C748C">
              <w:rPr>
                <w:noProof/>
                <w:webHidden/>
              </w:rPr>
              <w:fldChar w:fldCharType="separate"/>
            </w:r>
            <w:r w:rsidR="005C748C">
              <w:rPr>
                <w:noProof/>
                <w:webHidden/>
              </w:rPr>
              <w:t>8</w:t>
            </w:r>
            <w:r w:rsidR="005C748C">
              <w:rPr>
                <w:noProof/>
                <w:webHidden/>
              </w:rPr>
              <w:fldChar w:fldCharType="end"/>
            </w:r>
          </w:hyperlink>
        </w:p>
        <w:p w14:paraId="353E9E1B" w14:textId="785254A6"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83" w:history="1">
            <w:r w:rsidR="005C748C" w:rsidRPr="008771B9">
              <w:rPr>
                <w:rStyle w:val="Hyperlink"/>
                <w:noProof/>
              </w:rPr>
              <w:t>7</w:t>
            </w:r>
            <w:r w:rsidR="005C748C">
              <w:rPr>
                <w:rFonts w:asciiTheme="minorHAnsi" w:hAnsiTheme="minorHAnsi" w:cstheme="minorBidi"/>
                <w:noProof/>
                <w:color w:val="auto"/>
                <w:sz w:val="22"/>
                <w:szCs w:val="22"/>
                <w:lang w:eastAsia="nl-NL"/>
              </w:rPr>
              <w:tab/>
            </w:r>
            <w:r w:rsidR="005C748C" w:rsidRPr="008771B9">
              <w:rPr>
                <w:rStyle w:val="Hyperlink"/>
                <w:noProof/>
              </w:rPr>
              <w:t>Registratie bijhouden van beveiligingsincidenten c.q. datalekken</w:t>
            </w:r>
            <w:r w:rsidR="005C748C">
              <w:rPr>
                <w:noProof/>
                <w:webHidden/>
              </w:rPr>
              <w:tab/>
            </w:r>
            <w:r w:rsidR="005C748C">
              <w:rPr>
                <w:noProof/>
                <w:webHidden/>
              </w:rPr>
              <w:fldChar w:fldCharType="begin"/>
            </w:r>
            <w:r w:rsidR="005C748C">
              <w:rPr>
                <w:noProof/>
                <w:webHidden/>
              </w:rPr>
              <w:instrText xml:space="preserve"> PAGEREF _Toc65073583 \h </w:instrText>
            </w:r>
            <w:r w:rsidR="005C748C">
              <w:rPr>
                <w:noProof/>
                <w:webHidden/>
              </w:rPr>
            </w:r>
            <w:r w:rsidR="005C748C">
              <w:rPr>
                <w:noProof/>
                <w:webHidden/>
              </w:rPr>
              <w:fldChar w:fldCharType="separate"/>
            </w:r>
            <w:r w:rsidR="005C748C">
              <w:rPr>
                <w:noProof/>
                <w:webHidden/>
              </w:rPr>
              <w:t>8</w:t>
            </w:r>
            <w:r w:rsidR="005C748C">
              <w:rPr>
                <w:noProof/>
                <w:webHidden/>
              </w:rPr>
              <w:fldChar w:fldCharType="end"/>
            </w:r>
          </w:hyperlink>
        </w:p>
        <w:p w14:paraId="3E444E45" w14:textId="24D665EB"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84" w:history="1">
            <w:r w:rsidR="005C748C" w:rsidRPr="008771B9">
              <w:rPr>
                <w:rStyle w:val="Hyperlink"/>
                <w:noProof/>
              </w:rPr>
              <w:t>8</w:t>
            </w:r>
            <w:r w:rsidR="005C748C">
              <w:rPr>
                <w:rFonts w:asciiTheme="minorHAnsi" w:hAnsiTheme="minorHAnsi" w:cstheme="minorBidi"/>
                <w:noProof/>
                <w:color w:val="auto"/>
                <w:sz w:val="22"/>
                <w:szCs w:val="22"/>
                <w:lang w:eastAsia="nl-NL"/>
              </w:rPr>
              <w:tab/>
            </w:r>
            <w:r w:rsidR="005C748C" w:rsidRPr="008771B9">
              <w:rPr>
                <w:rStyle w:val="Hyperlink"/>
                <w:noProof/>
              </w:rPr>
              <w:t>Interne procedure</w:t>
            </w:r>
            <w:r w:rsidR="005C748C">
              <w:rPr>
                <w:noProof/>
                <w:webHidden/>
              </w:rPr>
              <w:tab/>
            </w:r>
            <w:r w:rsidR="005C748C">
              <w:rPr>
                <w:noProof/>
                <w:webHidden/>
              </w:rPr>
              <w:fldChar w:fldCharType="begin"/>
            </w:r>
            <w:r w:rsidR="005C748C">
              <w:rPr>
                <w:noProof/>
                <w:webHidden/>
              </w:rPr>
              <w:instrText xml:space="preserve"> PAGEREF _Toc65073584 \h </w:instrText>
            </w:r>
            <w:r w:rsidR="005C748C">
              <w:rPr>
                <w:noProof/>
                <w:webHidden/>
              </w:rPr>
            </w:r>
            <w:r w:rsidR="005C748C">
              <w:rPr>
                <w:noProof/>
                <w:webHidden/>
              </w:rPr>
              <w:fldChar w:fldCharType="separate"/>
            </w:r>
            <w:r w:rsidR="005C748C">
              <w:rPr>
                <w:noProof/>
                <w:webHidden/>
              </w:rPr>
              <w:t>9</w:t>
            </w:r>
            <w:r w:rsidR="005C748C">
              <w:rPr>
                <w:noProof/>
                <w:webHidden/>
              </w:rPr>
              <w:fldChar w:fldCharType="end"/>
            </w:r>
          </w:hyperlink>
        </w:p>
        <w:p w14:paraId="5D7B8C73" w14:textId="1CD1B674"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85" w:history="1">
            <w:r w:rsidR="005C748C" w:rsidRPr="008771B9">
              <w:rPr>
                <w:rStyle w:val="Hyperlink"/>
                <w:noProof/>
              </w:rPr>
              <w:t>8.1</w:t>
            </w:r>
            <w:r w:rsidR="005C748C">
              <w:rPr>
                <w:rFonts w:asciiTheme="minorHAnsi" w:hAnsiTheme="minorHAnsi" w:cstheme="minorBidi"/>
                <w:noProof/>
                <w:color w:val="auto"/>
                <w:sz w:val="22"/>
                <w:szCs w:val="22"/>
                <w:lang w:eastAsia="nl-NL"/>
              </w:rPr>
              <w:tab/>
            </w:r>
            <w:r w:rsidR="005C748C" w:rsidRPr="008771B9">
              <w:rPr>
                <w:rStyle w:val="Hyperlink"/>
                <w:noProof/>
              </w:rPr>
              <w:t>Constateren van een mogelijk datalek door medewerker en interne melding</w:t>
            </w:r>
            <w:r w:rsidR="005C748C">
              <w:rPr>
                <w:noProof/>
                <w:webHidden/>
              </w:rPr>
              <w:tab/>
            </w:r>
            <w:r w:rsidR="005C748C">
              <w:rPr>
                <w:noProof/>
                <w:webHidden/>
              </w:rPr>
              <w:fldChar w:fldCharType="begin"/>
            </w:r>
            <w:r w:rsidR="005C748C">
              <w:rPr>
                <w:noProof/>
                <w:webHidden/>
              </w:rPr>
              <w:instrText xml:space="preserve"> PAGEREF _Toc65073585 \h </w:instrText>
            </w:r>
            <w:r w:rsidR="005C748C">
              <w:rPr>
                <w:noProof/>
                <w:webHidden/>
              </w:rPr>
            </w:r>
            <w:r w:rsidR="005C748C">
              <w:rPr>
                <w:noProof/>
                <w:webHidden/>
              </w:rPr>
              <w:fldChar w:fldCharType="separate"/>
            </w:r>
            <w:r w:rsidR="005C748C">
              <w:rPr>
                <w:noProof/>
                <w:webHidden/>
              </w:rPr>
              <w:t>9</w:t>
            </w:r>
            <w:r w:rsidR="005C748C">
              <w:rPr>
                <w:noProof/>
                <w:webHidden/>
              </w:rPr>
              <w:fldChar w:fldCharType="end"/>
            </w:r>
          </w:hyperlink>
        </w:p>
        <w:p w14:paraId="67C7FA62" w14:textId="22D67ED5"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86" w:history="1">
            <w:r w:rsidR="005C748C" w:rsidRPr="008771B9">
              <w:rPr>
                <w:rStyle w:val="Hyperlink"/>
                <w:noProof/>
              </w:rPr>
              <w:t>8.2</w:t>
            </w:r>
            <w:r w:rsidR="005C748C">
              <w:rPr>
                <w:rFonts w:asciiTheme="minorHAnsi" w:hAnsiTheme="minorHAnsi" w:cstheme="minorBidi"/>
                <w:noProof/>
                <w:color w:val="auto"/>
                <w:sz w:val="22"/>
                <w:szCs w:val="22"/>
                <w:lang w:eastAsia="nl-NL"/>
              </w:rPr>
              <w:tab/>
            </w:r>
            <w:r w:rsidR="005C748C" w:rsidRPr="008771B9">
              <w:rPr>
                <w:rStyle w:val="Hyperlink"/>
                <w:noProof/>
              </w:rPr>
              <w:t>IBP-team</w:t>
            </w:r>
            <w:r w:rsidR="005C748C">
              <w:rPr>
                <w:noProof/>
                <w:webHidden/>
              </w:rPr>
              <w:tab/>
            </w:r>
            <w:r w:rsidR="005C748C">
              <w:rPr>
                <w:noProof/>
                <w:webHidden/>
              </w:rPr>
              <w:fldChar w:fldCharType="begin"/>
            </w:r>
            <w:r w:rsidR="005C748C">
              <w:rPr>
                <w:noProof/>
                <w:webHidden/>
              </w:rPr>
              <w:instrText xml:space="preserve"> PAGEREF _Toc65073586 \h </w:instrText>
            </w:r>
            <w:r w:rsidR="005C748C">
              <w:rPr>
                <w:noProof/>
                <w:webHidden/>
              </w:rPr>
            </w:r>
            <w:r w:rsidR="005C748C">
              <w:rPr>
                <w:noProof/>
                <w:webHidden/>
              </w:rPr>
              <w:fldChar w:fldCharType="separate"/>
            </w:r>
            <w:r w:rsidR="005C748C">
              <w:rPr>
                <w:noProof/>
                <w:webHidden/>
              </w:rPr>
              <w:t>9</w:t>
            </w:r>
            <w:r w:rsidR="005C748C">
              <w:rPr>
                <w:noProof/>
                <w:webHidden/>
              </w:rPr>
              <w:fldChar w:fldCharType="end"/>
            </w:r>
          </w:hyperlink>
        </w:p>
        <w:p w14:paraId="7DDD5CF0" w14:textId="74384559"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87" w:history="1">
            <w:r w:rsidR="005C748C" w:rsidRPr="008771B9">
              <w:rPr>
                <w:rStyle w:val="Hyperlink"/>
                <w:noProof/>
              </w:rPr>
              <w:t>8.3</w:t>
            </w:r>
            <w:r w:rsidR="005C748C">
              <w:rPr>
                <w:rFonts w:asciiTheme="minorHAnsi" w:hAnsiTheme="minorHAnsi" w:cstheme="minorBidi"/>
                <w:noProof/>
                <w:color w:val="auto"/>
                <w:sz w:val="22"/>
                <w:szCs w:val="22"/>
                <w:lang w:eastAsia="nl-NL"/>
              </w:rPr>
              <w:tab/>
            </w:r>
            <w:r w:rsidR="005C748C" w:rsidRPr="008771B9">
              <w:rPr>
                <w:rStyle w:val="Hyperlink"/>
                <w:noProof/>
              </w:rPr>
              <w:t>Afweging datalek door IBP-team</w:t>
            </w:r>
            <w:r w:rsidR="005C748C">
              <w:rPr>
                <w:noProof/>
                <w:webHidden/>
              </w:rPr>
              <w:tab/>
            </w:r>
            <w:r w:rsidR="005C748C">
              <w:rPr>
                <w:noProof/>
                <w:webHidden/>
              </w:rPr>
              <w:fldChar w:fldCharType="begin"/>
            </w:r>
            <w:r w:rsidR="005C748C">
              <w:rPr>
                <w:noProof/>
                <w:webHidden/>
              </w:rPr>
              <w:instrText xml:space="preserve"> PAGEREF _Toc65073587 \h </w:instrText>
            </w:r>
            <w:r w:rsidR="005C748C">
              <w:rPr>
                <w:noProof/>
                <w:webHidden/>
              </w:rPr>
            </w:r>
            <w:r w:rsidR="005C748C">
              <w:rPr>
                <w:noProof/>
                <w:webHidden/>
              </w:rPr>
              <w:fldChar w:fldCharType="separate"/>
            </w:r>
            <w:r w:rsidR="005C748C">
              <w:rPr>
                <w:noProof/>
                <w:webHidden/>
              </w:rPr>
              <w:t>9</w:t>
            </w:r>
            <w:r w:rsidR="005C748C">
              <w:rPr>
                <w:noProof/>
                <w:webHidden/>
              </w:rPr>
              <w:fldChar w:fldCharType="end"/>
            </w:r>
          </w:hyperlink>
        </w:p>
        <w:p w14:paraId="30434D23" w14:textId="70EC741F"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88" w:history="1">
            <w:r w:rsidR="005C748C" w:rsidRPr="008771B9">
              <w:rPr>
                <w:rStyle w:val="Hyperlink"/>
                <w:noProof/>
              </w:rPr>
              <w:t>8.4</w:t>
            </w:r>
            <w:r w:rsidR="005C748C">
              <w:rPr>
                <w:rFonts w:asciiTheme="minorHAnsi" w:hAnsiTheme="minorHAnsi" w:cstheme="minorBidi"/>
                <w:noProof/>
                <w:color w:val="auto"/>
                <w:sz w:val="22"/>
                <w:szCs w:val="22"/>
                <w:lang w:eastAsia="nl-NL"/>
              </w:rPr>
              <w:tab/>
            </w:r>
            <w:r w:rsidR="005C748C" w:rsidRPr="008771B9">
              <w:rPr>
                <w:rStyle w:val="Hyperlink"/>
                <w:noProof/>
              </w:rPr>
              <w:t>Direct te treffen maatregelen</w:t>
            </w:r>
            <w:r w:rsidR="005C748C">
              <w:rPr>
                <w:noProof/>
                <w:webHidden/>
              </w:rPr>
              <w:tab/>
            </w:r>
            <w:r w:rsidR="005C748C">
              <w:rPr>
                <w:noProof/>
                <w:webHidden/>
              </w:rPr>
              <w:fldChar w:fldCharType="begin"/>
            </w:r>
            <w:r w:rsidR="005C748C">
              <w:rPr>
                <w:noProof/>
                <w:webHidden/>
              </w:rPr>
              <w:instrText xml:space="preserve"> PAGEREF _Toc65073588 \h </w:instrText>
            </w:r>
            <w:r w:rsidR="005C748C">
              <w:rPr>
                <w:noProof/>
                <w:webHidden/>
              </w:rPr>
            </w:r>
            <w:r w:rsidR="005C748C">
              <w:rPr>
                <w:noProof/>
                <w:webHidden/>
              </w:rPr>
              <w:fldChar w:fldCharType="separate"/>
            </w:r>
            <w:r w:rsidR="005C748C">
              <w:rPr>
                <w:noProof/>
                <w:webHidden/>
              </w:rPr>
              <w:t>10</w:t>
            </w:r>
            <w:r w:rsidR="005C748C">
              <w:rPr>
                <w:noProof/>
                <w:webHidden/>
              </w:rPr>
              <w:fldChar w:fldCharType="end"/>
            </w:r>
          </w:hyperlink>
        </w:p>
        <w:p w14:paraId="20F30B90" w14:textId="3F4AB047" w:rsidR="005C748C" w:rsidRDefault="00504F4A">
          <w:pPr>
            <w:pStyle w:val="Inhopg1"/>
            <w:tabs>
              <w:tab w:val="left" w:pos="400"/>
              <w:tab w:val="right" w:leader="dot" w:pos="8942"/>
            </w:tabs>
            <w:rPr>
              <w:rFonts w:asciiTheme="minorHAnsi" w:hAnsiTheme="minorHAnsi" w:cstheme="minorBidi"/>
              <w:noProof/>
              <w:color w:val="auto"/>
              <w:sz w:val="22"/>
              <w:szCs w:val="22"/>
              <w:lang w:eastAsia="nl-NL"/>
            </w:rPr>
          </w:pPr>
          <w:hyperlink w:anchor="_Toc65073589" w:history="1">
            <w:r w:rsidR="005C748C" w:rsidRPr="008771B9">
              <w:rPr>
                <w:rStyle w:val="Hyperlink"/>
                <w:noProof/>
              </w:rPr>
              <w:t>9</w:t>
            </w:r>
            <w:r w:rsidR="005C748C">
              <w:rPr>
                <w:rFonts w:asciiTheme="minorHAnsi" w:hAnsiTheme="minorHAnsi" w:cstheme="minorBidi"/>
                <w:noProof/>
                <w:color w:val="auto"/>
                <w:sz w:val="22"/>
                <w:szCs w:val="22"/>
                <w:lang w:eastAsia="nl-NL"/>
              </w:rPr>
              <w:tab/>
            </w:r>
            <w:r w:rsidR="005C748C" w:rsidRPr="008771B9">
              <w:rPr>
                <w:rStyle w:val="Hyperlink"/>
                <w:noProof/>
              </w:rPr>
              <w:t>Meldplicht</w:t>
            </w:r>
            <w:r w:rsidR="005C748C">
              <w:rPr>
                <w:noProof/>
                <w:webHidden/>
              </w:rPr>
              <w:tab/>
            </w:r>
            <w:r w:rsidR="005C748C">
              <w:rPr>
                <w:noProof/>
                <w:webHidden/>
              </w:rPr>
              <w:fldChar w:fldCharType="begin"/>
            </w:r>
            <w:r w:rsidR="005C748C">
              <w:rPr>
                <w:noProof/>
                <w:webHidden/>
              </w:rPr>
              <w:instrText xml:space="preserve"> PAGEREF _Toc65073589 \h </w:instrText>
            </w:r>
            <w:r w:rsidR="005C748C">
              <w:rPr>
                <w:noProof/>
                <w:webHidden/>
              </w:rPr>
            </w:r>
            <w:r w:rsidR="005C748C">
              <w:rPr>
                <w:noProof/>
                <w:webHidden/>
              </w:rPr>
              <w:fldChar w:fldCharType="separate"/>
            </w:r>
            <w:r w:rsidR="005C748C">
              <w:rPr>
                <w:noProof/>
                <w:webHidden/>
              </w:rPr>
              <w:t>10</w:t>
            </w:r>
            <w:r w:rsidR="005C748C">
              <w:rPr>
                <w:noProof/>
                <w:webHidden/>
              </w:rPr>
              <w:fldChar w:fldCharType="end"/>
            </w:r>
          </w:hyperlink>
        </w:p>
        <w:p w14:paraId="270F509B" w14:textId="1EB4DC91"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90" w:history="1">
            <w:r w:rsidR="005C748C" w:rsidRPr="008771B9">
              <w:rPr>
                <w:rStyle w:val="Hyperlink"/>
                <w:noProof/>
              </w:rPr>
              <w:t>9.1</w:t>
            </w:r>
            <w:r w:rsidR="005C748C">
              <w:rPr>
                <w:rFonts w:asciiTheme="minorHAnsi" w:hAnsiTheme="minorHAnsi" w:cstheme="minorBidi"/>
                <w:noProof/>
                <w:color w:val="auto"/>
                <w:sz w:val="22"/>
                <w:szCs w:val="22"/>
                <w:lang w:eastAsia="nl-NL"/>
              </w:rPr>
              <w:tab/>
            </w:r>
            <w:r w:rsidR="005C748C" w:rsidRPr="008771B9">
              <w:rPr>
                <w:rStyle w:val="Hyperlink"/>
                <w:noProof/>
              </w:rPr>
              <w:t>Melding aan Autoriteit Persoonsgegevens</w:t>
            </w:r>
            <w:r w:rsidR="005C748C">
              <w:rPr>
                <w:noProof/>
                <w:webHidden/>
              </w:rPr>
              <w:tab/>
            </w:r>
            <w:r w:rsidR="005C748C">
              <w:rPr>
                <w:noProof/>
                <w:webHidden/>
              </w:rPr>
              <w:fldChar w:fldCharType="begin"/>
            </w:r>
            <w:r w:rsidR="005C748C">
              <w:rPr>
                <w:noProof/>
                <w:webHidden/>
              </w:rPr>
              <w:instrText xml:space="preserve"> PAGEREF _Toc65073590 \h </w:instrText>
            </w:r>
            <w:r w:rsidR="005C748C">
              <w:rPr>
                <w:noProof/>
                <w:webHidden/>
              </w:rPr>
            </w:r>
            <w:r w:rsidR="005C748C">
              <w:rPr>
                <w:noProof/>
                <w:webHidden/>
              </w:rPr>
              <w:fldChar w:fldCharType="separate"/>
            </w:r>
            <w:r w:rsidR="005C748C">
              <w:rPr>
                <w:noProof/>
                <w:webHidden/>
              </w:rPr>
              <w:t>10</w:t>
            </w:r>
            <w:r w:rsidR="005C748C">
              <w:rPr>
                <w:noProof/>
                <w:webHidden/>
              </w:rPr>
              <w:fldChar w:fldCharType="end"/>
            </w:r>
          </w:hyperlink>
        </w:p>
        <w:p w14:paraId="1194141E" w14:textId="3F4C8956"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91" w:history="1">
            <w:r w:rsidR="005C748C" w:rsidRPr="008771B9">
              <w:rPr>
                <w:rStyle w:val="Hyperlink"/>
                <w:noProof/>
              </w:rPr>
              <w:t>9.2</w:t>
            </w:r>
            <w:r w:rsidR="005C748C">
              <w:rPr>
                <w:rFonts w:asciiTheme="minorHAnsi" w:hAnsiTheme="minorHAnsi" w:cstheme="minorBidi"/>
                <w:noProof/>
                <w:color w:val="auto"/>
                <w:sz w:val="22"/>
                <w:szCs w:val="22"/>
                <w:lang w:eastAsia="nl-NL"/>
              </w:rPr>
              <w:tab/>
            </w:r>
            <w:r w:rsidR="005C748C" w:rsidRPr="008771B9">
              <w:rPr>
                <w:rStyle w:val="Hyperlink"/>
                <w:noProof/>
              </w:rPr>
              <w:t>Melding aan betrokkene</w:t>
            </w:r>
            <w:r w:rsidR="005C748C">
              <w:rPr>
                <w:noProof/>
                <w:webHidden/>
              </w:rPr>
              <w:tab/>
            </w:r>
            <w:r w:rsidR="005C748C">
              <w:rPr>
                <w:noProof/>
                <w:webHidden/>
              </w:rPr>
              <w:fldChar w:fldCharType="begin"/>
            </w:r>
            <w:r w:rsidR="005C748C">
              <w:rPr>
                <w:noProof/>
                <w:webHidden/>
              </w:rPr>
              <w:instrText xml:space="preserve"> PAGEREF _Toc65073591 \h </w:instrText>
            </w:r>
            <w:r w:rsidR="005C748C">
              <w:rPr>
                <w:noProof/>
                <w:webHidden/>
              </w:rPr>
            </w:r>
            <w:r w:rsidR="005C748C">
              <w:rPr>
                <w:noProof/>
                <w:webHidden/>
              </w:rPr>
              <w:fldChar w:fldCharType="separate"/>
            </w:r>
            <w:r w:rsidR="005C748C">
              <w:rPr>
                <w:noProof/>
                <w:webHidden/>
              </w:rPr>
              <w:t>11</w:t>
            </w:r>
            <w:r w:rsidR="005C748C">
              <w:rPr>
                <w:noProof/>
                <w:webHidden/>
              </w:rPr>
              <w:fldChar w:fldCharType="end"/>
            </w:r>
          </w:hyperlink>
        </w:p>
        <w:p w14:paraId="78D47326" w14:textId="7AFAB7AD" w:rsidR="005C748C" w:rsidRDefault="00504F4A">
          <w:pPr>
            <w:pStyle w:val="Inhopg2"/>
            <w:tabs>
              <w:tab w:val="left" w:pos="880"/>
              <w:tab w:val="right" w:leader="dot" w:pos="8942"/>
            </w:tabs>
            <w:rPr>
              <w:rFonts w:asciiTheme="minorHAnsi" w:hAnsiTheme="minorHAnsi" w:cstheme="minorBidi"/>
              <w:noProof/>
              <w:color w:val="auto"/>
              <w:sz w:val="22"/>
              <w:szCs w:val="22"/>
              <w:lang w:eastAsia="nl-NL"/>
            </w:rPr>
          </w:pPr>
          <w:hyperlink w:anchor="_Toc65073592" w:history="1">
            <w:r w:rsidR="005C748C" w:rsidRPr="008771B9">
              <w:rPr>
                <w:rStyle w:val="Hyperlink"/>
                <w:noProof/>
              </w:rPr>
              <w:t>9.3</w:t>
            </w:r>
            <w:r w:rsidR="005C748C">
              <w:rPr>
                <w:rFonts w:asciiTheme="minorHAnsi" w:hAnsiTheme="minorHAnsi" w:cstheme="minorBidi"/>
                <w:noProof/>
                <w:color w:val="auto"/>
                <w:sz w:val="22"/>
                <w:szCs w:val="22"/>
                <w:lang w:eastAsia="nl-NL"/>
              </w:rPr>
              <w:tab/>
            </w:r>
            <w:r w:rsidR="005C748C" w:rsidRPr="008771B9">
              <w:rPr>
                <w:rStyle w:val="Hyperlink"/>
                <w:noProof/>
              </w:rPr>
              <w:t>Leren van datalekken</w:t>
            </w:r>
            <w:r w:rsidR="005C748C">
              <w:rPr>
                <w:noProof/>
                <w:webHidden/>
              </w:rPr>
              <w:tab/>
            </w:r>
            <w:r w:rsidR="005C748C">
              <w:rPr>
                <w:noProof/>
                <w:webHidden/>
              </w:rPr>
              <w:fldChar w:fldCharType="begin"/>
            </w:r>
            <w:r w:rsidR="005C748C">
              <w:rPr>
                <w:noProof/>
                <w:webHidden/>
              </w:rPr>
              <w:instrText xml:space="preserve"> PAGEREF _Toc65073592 \h </w:instrText>
            </w:r>
            <w:r w:rsidR="005C748C">
              <w:rPr>
                <w:noProof/>
                <w:webHidden/>
              </w:rPr>
            </w:r>
            <w:r w:rsidR="005C748C">
              <w:rPr>
                <w:noProof/>
                <w:webHidden/>
              </w:rPr>
              <w:fldChar w:fldCharType="separate"/>
            </w:r>
            <w:r w:rsidR="005C748C">
              <w:rPr>
                <w:noProof/>
                <w:webHidden/>
              </w:rPr>
              <w:t>11</w:t>
            </w:r>
            <w:r w:rsidR="005C748C">
              <w:rPr>
                <w:noProof/>
                <w:webHidden/>
              </w:rPr>
              <w:fldChar w:fldCharType="end"/>
            </w:r>
          </w:hyperlink>
        </w:p>
        <w:p w14:paraId="0952781D" w14:textId="205660DE" w:rsidR="005C748C" w:rsidRDefault="00504F4A">
          <w:pPr>
            <w:pStyle w:val="Inhopg1"/>
            <w:tabs>
              <w:tab w:val="right" w:leader="dot" w:pos="8942"/>
            </w:tabs>
            <w:rPr>
              <w:rFonts w:asciiTheme="minorHAnsi" w:hAnsiTheme="minorHAnsi" w:cstheme="minorBidi"/>
              <w:noProof/>
              <w:color w:val="auto"/>
              <w:sz w:val="22"/>
              <w:szCs w:val="22"/>
              <w:lang w:eastAsia="nl-NL"/>
            </w:rPr>
          </w:pPr>
          <w:hyperlink w:anchor="_Toc65073593" w:history="1">
            <w:r w:rsidR="005C748C" w:rsidRPr="008771B9">
              <w:rPr>
                <w:rStyle w:val="Hyperlink"/>
                <w:noProof/>
              </w:rPr>
              <w:t>Bijlage 1 artikelen 33 en 34 AVG</w:t>
            </w:r>
            <w:r w:rsidR="005C748C">
              <w:rPr>
                <w:noProof/>
                <w:webHidden/>
              </w:rPr>
              <w:tab/>
            </w:r>
            <w:r w:rsidR="005C748C">
              <w:rPr>
                <w:noProof/>
                <w:webHidden/>
              </w:rPr>
              <w:fldChar w:fldCharType="begin"/>
            </w:r>
            <w:r w:rsidR="005C748C">
              <w:rPr>
                <w:noProof/>
                <w:webHidden/>
              </w:rPr>
              <w:instrText xml:space="preserve"> PAGEREF _Toc65073593 \h </w:instrText>
            </w:r>
            <w:r w:rsidR="005C748C">
              <w:rPr>
                <w:noProof/>
                <w:webHidden/>
              </w:rPr>
            </w:r>
            <w:r w:rsidR="005C748C">
              <w:rPr>
                <w:noProof/>
                <w:webHidden/>
              </w:rPr>
              <w:fldChar w:fldCharType="separate"/>
            </w:r>
            <w:r w:rsidR="005C748C">
              <w:rPr>
                <w:noProof/>
                <w:webHidden/>
              </w:rPr>
              <w:t>13</w:t>
            </w:r>
            <w:r w:rsidR="005C748C">
              <w:rPr>
                <w:noProof/>
                <w:webHidden/>
              </w:rPr>
              <w:fldChar w:fldCharType="end"/>
            </w:r>
          </w:hyperlink>
        </w:p>
        <w:p w14:paraId="3BD69507" w14:textId="5C25C25D" w:rsidR="005C748C" w:rsidRDefault="00504F4A">
          <w:pPr>
            <w:pStyle w:val="Inhopg1"/>
            <w:tabs>
              <w:tab w:val="left" w:pos="1100"/>
              <w:tab w:val="right" w:leader="dot" w:pos="8942"/>
            </w:tabs>
            <w:rPr>
              <w:rFonts w:asciiTheme="minorHAnsi" w:hAnsiTheme="minorHAnsi" w:cstheme="minorBidi"/>
              <w:noProof/>
              <w:color w:val="auto"/>
              <w:sz w:val="22"/>
              <w:szCs w:val="22"/>
              <w:lang w:eastAsia="nl-NL"/>
            </w:rPr>
          </w:pPr>
          <w:hyperlink w:anchor="_Toc65073594" w:history="1">
            <w:r w:rsidR="005C748C" w:rsidRPr="008771B9">
              <w:rPr>
                <w:rStyle w:val="Hyperlink"/>
                <w:noProof/>
              </w:rPr>
              <w:t>Bijlage 2</w:t>
            </w:r>
            <w:r w:rsidR="005C748C">
              <w:rPr>
                <w:rFonts w:asciiTheme="minorHAnsi" w:hAnsiTheme="minorHAnsi" w:cstheme="minorBidi"/>
                <w:noProof/>
                <w:color w:val="auto"/>
                <w:sz w:val="22"/>
                <w:szCs w:val="22"/>
                <w:lang w:eastAsia="nl-NL"/>
              </w:rPr>
              <w:tab/>
            </w:r>
            <w:r w:rsidR="005C748C" w:rsidRPr="008771B9">
              <w:rPr>
                <w:rStyle w:val="Hyperlink"/>
                <w:noProof/>
              </w:rPr>
              <w:t>Interne procedure melden datalek</w:t>
            </w:r>
            <w:r w:rsidR="005C748C">
              <w:rPr>
                <w:noProof/>
                <w:webHidden/>
              </w:rPr>
              <w:tab/>
            </w:r>
            <w:r w:rsidR="005C748C">
              <w:rPr>
                <w:noProof/>
                <w:webHidden/>
              </w:rPr>
              <w:fldChar w:fldCharType="begin"/>
            </w:r>
            <w:r w:rsidR="005C748C">
              <w:rPr>
                <w:noProof/>
                <w:webHidden/>
              </w:rPr>
              <w:instrText xml:space="preserve"> PAGEREF _Toc65073594 \h </w:instrText>
            </w:r>
            <w:r w:rsidR="005C748C">
              <w:rPr>
                <w:noProof/>
                <w:webHidden/>
              </w:rPr>
            </w:r>
            <w:r w:rsidR="005C748C">
              <w:rPr>
                <w:noProof/>
                <w:webHidden/>
              </w:rPr>
              <w:fldChar w:fldCharType="separate"/>
            </w:r>
            <w:r w:rsidR="005C748C">
              <w:rPr>
                <w:noProof/>
                <w:webHidden/>
              </w:rPr>
              <w:t>15</w:t>
            </w:r>
            <w:r w:rsidR="005C748C">
              <w:rPr>
                <w:noProof/>
                <w:webHidden/>
              </w:rPr>
              <w:fldChar w:fldCharType="end"/>
            </w:r>
          </w:hyperlink>
        </w:p>
        <w:p w14:paraId="321FF2A1" w14:textId="19A7E58F" w:rsidR="005C748C" w:rsidRDefault="00504F4A">
          <w:pPr>
            <w:pStyle w:val="Inhopg1"/>
            <w:tabs>
              <w:tab w:val="right" w:leader="dot" w:pos="8942"/>
            </w:tabs>
            <w:rPr>
              <w:rFonts w:asciiTheme="minorHAnsi" w:hAnsiTheme="minorHAnsi" w:cstheme="minorBidi"/>
              <w:noProof/>
              <w:color w:val="auto"/>
              <w:sz w:val="22"/>
              <w:szCs w:val="22"/>
              <w:lang w:eastAsia="nl-NL"/>
            </w:rPr>
          </w:pPr>
          <w:hyperlink w:anchor="_Toc65073595" w:history="1">
            <w:r w:rsidR="005C748C" w:rsidRPr="008771B9">
              <w:rPr>
                <w:rStyle w:val="Hyperlink"/>
                <w:noProof/>
              </w:rPr>
              <w:t>Bijlage 3 Stappenplan Datalekken /</w:t>
            </w:r>
            <w:r w:rsidR="005C748C">
              <w:rPr>
                <w:noProof/>
                <w:webHidden/>
              </w:rPr>
              <w:tab/>
            </w:r>
            <w:r w:rsidR="005C748C">
              <w:rPr>
                <w:noProof/>
                <w:webHidden/>
              </w:rPr>
              <w:fldChar w:fldCharType="begin"/>
            </w:r>
            <w:r w:rsidR="005C748C">
              <w:rPr>
                <w:noProof/>
                <w:webHidden/>
              </w:rPr>
              <w:instrText xml:space="preserve"> PAGEREF _Toc65073595 \h </w:instrText>
            </w:r>
            <w:r w:rsidR="005C748C">
              <w:rPr>
                <w:noProof/>
                <w:webHidden/>
              </w:rPr>
            </w:r>
            <w:r w:rsidR="005C748C">
              <w:rPr>
                <w:noProof/>
                <w:webHidden/>
              </w:rPr>
              <w:fldChar w:fldCharType="separate"/>
            </w:r>
            <w:r w:rsidR="005C748C">
              <w:rPr>
                <w:noProof/>
                <w:webHidden/>
              </w:rPr>
              <w:t>16</w:t>
            </w:r>
            <w:r w:rsidR="005C748C">
              <w:rPr>
                <w:noProof/>
                <w:webHidden/>
              </w:rPr>
              <w:fldChar w:fldCharType="end"/>
            </w:r>
          </w:hyperlink>
        </w:p>
        <w:p w14:paraId="0EABD01A" w14:textId="45E3D36D" w:rsidR="005C748C" w:rsidRDefault="00504F4A">
          <w:pPr>
            <w:pStyle w:val="Inhopg1"/>
            <w:tabs>
              <w:tab w:val="right" w:leader="dot" w:pos="8942"/>
            </w:tabs>
            <w:rPr>
              <w:rFonts w:asciiTheme="minorHAnsi" w:hAnsiTheme="minorHAnsi" w:cstheme="minorBidi"/>
              <w:noProof/>
              <w:color w:val="auto"/>
              <w:sz w:val="22"/>
              <w:szCs w:val="22"/>
              <w:lang w:eastAsia="nl-NL"/>
            </w:rPr>
          </w:pPr>
          <w:hyperlink w:anchor="_Toc65073596" w:history="1">
            <w:r w:rsidR="005C748C" w:rsidRPr="008771B9">
              <w:rPr>
                <w:rStyle w:val="Hyperlink"/>
                <w:noProof/>
              </w:rPr>
              <w:t>Bijlage 4 Taken bevoegdheden en verantwoordelijkheden IBP team</w:t>
            </w:r>
            <w:r w:rsidR="005C748C">
              <w:rPr>
                <w:noProof/>
                <w:webHidden/>
              </w:rPr>
              <w:tab/>
            </w:r>
            <w:r w:rsidR="005C748C">
              <w:rPr>
                <w:noProof/>
                <w:webHidden/>
              </w:rPr>
              <w:fldChar w:fldCharType="begin"/>
            </w:r>
            <w:r w:rsidR="005C748C">
              <w:rPr>
                <w:noProof/>
                <w:webHidden/>
              </w:rPr>
              <w:instrText xml:space="preserve"> PAGEREF _Toc65073596 \h </w:instrText>
            </w:r>
            <w:r w:rsidR="005C748C">
              <w:rPr>
                <w:noProof/>
                <w:webHidden/>
              </w:rPr>
            </w:r>
            <w:r w:rsidR="005C748C">
              <w:rPr>
                <w:noProof/>
                <w:webHidden/>
              </w:rPr>
              <w:fldChar w:fldCharType="separate"/>
            </w:r>
            <w:r w:rsidR="005C748C">
              <w:rPr>
                <w:noProof/>
                <w:webHidden/>
              </w:rPr>
              <w:t>19</w:t>
            </w:r>
            <w:r w:rsidR="005C748C">
              <w:rPr>
                <w:noProof/>
                <w:webHidden/>
              </w:rPr>
              <w:fldChar w:fldCharType="end"/>
            </w:r>
          </w:hyperlink>
        </w:p>
        <w:p w14:paraId="679A37AF" w14:textId="705B1F1A" w:rsidR="00392355" w:rsidRDefault="00392355">
          <w:r>
            <w:rPr>
              <w:b/>
              <w:bCs/>
            </w:rPr>
            <w:fldChar w:fldCharType="end"/>
          </w:r>
        </w:p>
      </w:sdtContent>
    </w:sdt>
    <w:p w14:paraId="036451DB" w14:textId="77777777" w:rsidR="00F50A0A" w:rsidRDefault="00F50A0A">
      <w:pPr>
        <w:snapToGrid/>
        <w:spacing w:line="240" w:lineRule="auto"/>
      </w:pPr>
      <w:r>
        <w:br w:type="page"/>
      </w:r>
    </w:p>
    <w:p w14:paraId="7BAF67F0" w14:textId="77777777" w:rsidR="00F50A0A" w:rsidRPr="0022714B" w:rsidRDefault="00F50A0A" w:rsidP="00F50A0A">
      <w:pPr>
        <w:pStyle w:val="Kop1"/>
      </w:pPr>
      <w:bookmarkStart w:id="0" w:name="_Toc536807598"/>
      <w:bookmarkStart w:id="1" w:name="_Toc65073573"/>
      <w:r w:rsidRPr="0022714B">
        <w:lastRenderedPageBreak/>
        <w:t>Inleiding</w:t>
      </w:r>
      <w:bookmarkEnd w:id="0"/>
      <w:bookmarkEnd w:id="1"/>
    </w:p>
    <w:p w14:paraId="13336A7C" w14:textId="77777777" w:rsidR="00F50A0A" w:rsidRPr="0022714B" w:rsidRDefault="00F50A0A" w:rsidP="00F50A0A">
      <w:pPr>
        <w:spacing w:line="320" w:lineRule="exact"/>
      </w:pPr>
    </w:p>
    <w:p w14:paraId="3688DA1C" w14:textId="75B702E8" w:rsidR="00F50A0A" w:rsidRPr="00F50A0A" w:rsidRDefault="00F50A0A" w:rsidP="00F50A0A">
      <w:pPr>
        <w:spacing w:line="320" w:lineRule="exact"/>
      </w:pPr>
      <w:r w:rsidRPr="00F50A0A">
        <w:t xml:space="preserve">In dit protocol wordt de meldplicht die </w:t>
      </w:r>
      <w:r>
        <w:t>Stichting Optimus Primair Onderwijs</w:t>
      </w:r>
      <w:r w:rsidRPr="00F50A0A">
        <w:t xml:space="preserve"> heeft in het kader van artikel 33 en 34 AVG uitgewerkt. </w:t>
      </w:r>
      <w:r>
        <w:t xml:space="preserve">Stichting Optimus </w:t>
      </w:r>
      <w:r w:rsidRPr="00F50A0A">
        <w:t xml:space="preserve">  is in de zin van de AVG ‘verwerkingsverantwoordelijke’ voor de verwerking van persoonsgegevens. </w:t>
      </w:r>
      <w:r>
        <w:t xml:space="preserve">Stichting Optimus </w:t>
      </w:r>
      <w:r w:rsidRPr="00F50A0A">
        <w:t xml:space="preserve">  is d</w:t>
      </w:r>
      <w:r>
        <w:t>aarom</w:t>
      </w:r>
      <w:r w:rsidRPr="00F50A0A">
        <w:t xml:space="preserve"> verplicht </w:t>
      </w:r>
      <w:proofErr w:type="gramStart"/>
      <w:r w:rsidRPr="00F50A0A">
        <w:t xml:space="preserve">datalekken </w:t>
      </w:r>
      <w:r>
        <w:t xml:space="preserve"> direct</w:t>
      </w:r>
      <w:proofErr w:type="gramEnd"/>
      <w:r>
        <w:t xml:space="preserve"> </w:t>
      </w:r>
      <w:r w:rsidRPr="00F50A0A">
        <w:t>te melden aan de Autoriteit Persoonsgegevens (hierna ‘AP’) en in bepaalde gevallen ook aan betrokkene(n). De betrokkene is degene wiens persoonsgegevens zijn gelekt.</w:t>
      </w:r>
    </w:p>
    <w:p w14:paraId="3B242D74" w14:textId="77777777" w:rsidR="00F50A0A" w:rsidRPr="00F50A0A" w:rsidRDefault="00F50A0A" w:rsidP="00F50A0A">
      <w:pPr>
        <w:spacing w:line="320" w:lineRule="exact"/>
      </w:pPr>
    </w:p>
    <w:p w14:paraId="75F08757" w14:textId="61A62E80" w:rsidR="00F50A0A" w:rsidRPr="00F50A0A" w:rsidRDefault="00F50A0A" w:rsidP="00F50A0A">
      <w:pPr>
        <w:spacing w:line="320" w:lineRule="exact"/>
      </w:pPr>
      <w:r w:rsidRPr="00F50A0A">
        <w:t xml:space="preserve">In dit document staat beschreven hoe </w:t>
      </w:r>
      <w:r>
        <w:t xml:space="preserve">Stichting Optimus </w:t>
      </w:r>
      <w:r w:rsidRPr="00F50A0A">
        <w:t xml:space="preserve">omgaat met datalekken en wanneer een datalek vanuit </w:t>
      </w:r>
      <w:r>
        <w:t xml:space="preserve">Stichting Optimus </w:t>
      </w:r>
      <w:r w:rsidRPr="00F50A0A">
        <w:t xml:space="preserve">  wordt gemeld aan de Autoriteit Persoonsgegevens. De meldplicht is eveneens van toepassing als het datalek bij een derde is ontstaan, bijvoorbeeld bij een verwerker van persoonsgegevens van </w:t>
      </w:r>
      <w:r>
        <w:t xml:space="preserve">Stichting </w:t>
      </w:r>
      <w:proofErr w:type="gramStart"/>
      <w:r>
        <w:t xml:space="preserve">Optimus </w:t>
      </w:r>
      <w:r w:rsidRPr="00F50A0A">
        <w:t>.</w:t>
      </w:r>
      <w:proofErr w:type="gramEnd"/>
      <w:r w:rsidRPr="00F50A0A">
        <w:t xml:space="preserve"> Voor verwerkers geldt dat </w:t>
      </w:r>
      <w:proofErr w:type="gramStart"/>
      <w:r w:rsidRPr="00F50A0A">
        <w:t>indien</w:t>
      </w:r>
      <w:proofErr w:type="gramEnd"/>
      <w:r w:rsidRPr="00F50A0A">
        <w:t xml:space="preserve"> zij geconfronteerd worden met een datalek, zij dit onverwijld aan de privacy-coördinator van </w:t>
      </w:r>
      <w:r>
        <w:t xml:space="preserve">Stichting Optimus </w:t>
      </w:r>
      <w:r w:rsidRPr="00F50A0A">
        <w:t xml:space="preserve">  moeten doorgeven, zodat deze namens </w:t>
      </w:r>
      <w:r>
        <w:t xml:space="preserve">Stichting Optimus </w:t>
      </w:r>
      <w:r w:rsidRPr="00F50A0A">
        <w:t xml:space="preserve">de melding kan doen. </w:t>
      </w:r>
    </w:p>
    <w:p w14:paraId="27850A65" w14:textId="77777777" w:rsidR="00F50A0A" w:rsidRPr="00F50A0A" w:rsidRDefault="00F50A0A" w:rsidP="00F50A0A">
      <w:pPr>
        <w:spacing w:line="320" w:lineRule="exact"/>
      </w:pPr>
    </w:p>
    <w:p w14:paraId="35EC8CD9" w14:textId="77777777" w:rsidR="00F50A0A" w:rsidRPr="00F50A0A" w:rsidRDefault="00F50A0A" w:rsidP="00F50A0A">
      <w:pPr>
        <w:spacing w:line="320" w:lineRule="exact"/>
      </w:pPr>
      <w:r w:rsidRPr="00F50A0A">
        <w:t>Dit beleid is gebaseerd op artikel 33 en 34 van de AVG en de ‘richtsnoeren datalekken’</w:t>
      </w:r>
      <w:r w:rsidRPr="0022714B">
        <w:rPr>
          <w:rStyle w:val="Voetnootmarkering"/>
        </w:rPr>
        <w:footnoteReference w:id="1"/>
      </w:r>
      <w:r w:rsidRPr="00F50A0A">
        <w:t xml:space="preserve"> van de AP. Artikel 33 en 34 van de AVG zijn opgenomen als </w:t>
      </w:r>
      <w:r w:rsidRPr="00F50A0A">
        <w:rPr>
          <w:b/>
        </w:rPr>
        <w:t>Bijlage 1</w:t>
      </w:r>
      <w:r w:rsidRPr="00F50A0A">
        <w:t>.</w:t>
      </w:r>
    </w:p>
    <w:p w14:paraId="4EE43799" w14:textId="77777777" w:rsidR="00F50A0A" w:rsidRPr="00F50A0A" w:rsidRDefault="00F50A0A" w:rsidP="00F50A0A">
      <w:pPr>
        <w:spacing w:line="320" w:lineRule="exact"/>
      </w:pPr>
    </w:p>
    <w:p w14:paraId="2435CF76" w14:textId="67EC1847" w:rsidR="00F50A0A" w:rsidRPr="00F50A0A" w:rsidRDefault="00F50A0A" w:rsidP="00F50A0A">
      <w:pPr>
        <w:spacing w:line="320" w:lineRule="exact"/>
      </w:pPr>
      <w:r w:rsidRPr="00F50A0A">
        <w:t xml:space="preserve">Een persoonsgegeven is elk gegeven over een geïdentificeerde of identificeerbare persoon. In het geval van </w:t>
      </w:r>
      <w:r>
        <w:t xml:space="preserve">Stichting Optimus </w:t>
      </w:r>
      <w:r w:rsidRPr="00F50A0A">
        <w:t>gaat het om leerlinggegevens, gegevens van ouders/verzorgers en gegevens van medewerkers</w:t>
      </w:r>
      <w:r w:rsidRPr="00F50A0A">
        <w:rPr>
          <w:i/>
        </w:rPr>
        <w:t xml:space="preserve">. </w:t>
      </w:r>
    </w:p>
    <w:p w14:paraId="3F64A467" w14:textId="25E45C7D" w:rsidR="00F50A0A" w:rsidRPr="00F50A0A" w:rsidRDefault="00F50A0A" w:rsidP="00F50A0A">
      <w:pPr>
        <w:spacing w:line="320" w:lineRule="exact"/>
      </w:pPr>
      <w:r>
        <w:t xml:space="preserve">Stichting Optimus </w:t>
      </w:r>
      <w:r w:rsidRPr="00F50A0A">
        <w:t xml:space="preserve">verwerkt persoonsgegevens zowel digitaal als fysiek. Zodoende ontstaan risico’s als mogelijk verlies en/of ongeautoriseerde toegang. Als er sprake is van een dergelijke situatie, is dit een incident en gelden er specifieke verantwoordelijkheden en handelswijzen.  </w:t>
      </w:r>
    </w:p>
    <w:p w14:paraId="1303E8A6" w14:textId="77777777" w:rsidR="00F50A0A" w:rsidRPr="00F50A0A" w:rsidRDefault="00F50A0A" w:rsidP="00F50A0A">
      <w:pPr>
        <w:spacing w:line="320" w:lineRule="exact"/>
      </w:pPr>
    </w:p>
    <w:p w14:paraId="1800EAFE" w14:textId="6F2DCCCF" w:rsidR="00F50A0A" w:rsidRPr="00F50A0A" w:rsidRDefault="00F50A0A" w:rsidP="00F50A0A">
      <w:pPr>
        <w:spacing w:line="320" w:lineRule="exact"/>
      </w:pPr>
      <w:r w:rsidRPr="00F50A0A">
        <w:t>Persoonsgegevens moeten adequaat beveiligd worden op organisatorisch en technisch niveau. In het Informatie Privacy Beleid (IBP</w:t>
      </w:r>
      <w:r w:rsidR="00392355">
        <w:t>-</w:t>
      </w:r>
      <w:r w:rsidRPr="00F50A0A">
        <w:t xml:space="preserve">beleid) van </w:t>
      </w:r>
      <w:r>
        <w:t xml:space="preserve">Stichting Optimus </w:t>
      </w:r>
      <w:r w:rsidRPr="00F50A0A">
        <w:t>staat beschreven wat de beveiligingsnormen zijn. Dit gaat van simpele normen (</w:t>
      </w:r>
      <w:r w:rsidRPr="00F50A0A">
        <w:rPr>
          <w:i/>
        </w:rPr>
        <w:t>geen inlog en password in de omgeving van de werkplek achterlaten, of een collega laten inloggen met jouw gegevens</w:t>
      </w:r>
      <w:r w:rsidRPr="00F50A0A">
        <w:t>) tot ingewikkeld (</w:t>
      </w:r>
      <w:r w:rsidRPr="00F50A0A">
        <w:rPr>
          <w:i/>
        </w:rPr>
        <w:t>bijvoorbeeld de encryptie van gegevens bij uitwisseling over de mail</w:t>
      </w:r>
      <w:r w:rsidRPr="00F50A0A">
        <w:t>). Adequate beveiliging levert een belangrijke bijdrage aan het voorkomen van datalekken.</w:t>
      </w:r>
    </w:p>
    <w:p w14:paraId="7643DF12" w14:textId="77777777" w:rsidR="00F50A0A" w:rsidRPr="00F50A0A" w:rsidRDefault="00F50A0A" w:rsidP="00F50A0A">
      <w:pPr>
        <w:spacing w:line="320" w:lineRule="exact"/>
      </w:pPr>
    </w:p>
    <w:p w14:paraId="24D1BCB6" w14:textId="77777777" w:rsidR="00F50A0A" w:rsidRPr="00F50A0A" w:rsidRDefault="00F50A0A" w:rsidP="00F50A0A">
      <w:pPr>
        <w:spacing w:line="240" w:lineRule="auto"/>
      </w:pPr>
      <w:r w:rsidRPr="00F50A0A">
        <w:br w:type="page"/>
      </w:r>
    </w:p>
    <w:p w14:paraId="1D415FAC" w14:textId="77777777" w:rsidR="00F50A0A" w:rsidRPr="00F50A0A" w:rsidRDefault="00F50A0A" w:rsidP="00F50A0A">
      <w:pPr>
        <w:spacing w:line="320" w:lineRule="exact"/>
      </w:pPr>
    </w:p>
    <w:p w14:paraId="6FFFFCE2" w14:textId="77777777" w:rsidR="00F50A0A" w:rsidRPr="0022714B" w:rsidRDefault="00F50A0A" w:rsidP="00F50A0A">
      <w:pPr>
        <w:pStyle w:val="Kop2"/>
      </w:pPr>
      <w:bookmarkStart w:id="2" w:name="_Toc536807599"/>
      <w:bookmarkStart w:id="3" w:name="_Toc65073574"/>
      <w:r w:rsidRPr="0022714B">
        <w:t>Definities</w:t>
      </w:r>
      <w:bookmarkEnd w:id="2"/>
      <w:bookmarkEnd w:id="3"/>
    </w:p>
    <w:p w14:paraId="4A955B2B" w14:textId="77777777" w:rsidR="00F50A0A" w:rsidRPr="0022714B" w:rsidRDefault="00F50A0A" w:rsidP="00F50A0A">
      <w:pPr>
        <w:spacing w:line="320" w:lineRule="exact"/>
      </w:pPr>
    </w:p>
    <w:p w14:paraId="5ED75E34" w14:textId="77777777" w:rsidR="00F50A0A" w:rsidRPr="00F50A0A" w:rsidRDefault="00F50A0A" w:rsidP="00F50A0A">
      <w:pPr>
        <w:spacing w:line="320" w:lineRule="exact"/>
      </w:pPr>
      <w:r w:rsidRPr="00F50A0A">
        <w:t>De volgende definities worden gehanteerd:</w:t>
      </w:r>
    </w:p>
    <w:p w14:paraId="0745EC14" w14:textId="77777777" w:rsidR="00F50A0A" w:rsidRPr="00F50A0A" w:rsidRDefault="00F50A0A" w:rsidP="00F50A0A">
      <w:pPr>
        <w:spacing w:line="320" w:lineRule="exact"/>
      </w:pPr>
      <w:r w:rsidRPr="00F50A0A">
        <w:rPr>
          <w:b/>
        </w:rPr>
        <w:t xml:space="preserve">AP </w:t>
      </w:r>
      <w:r w:rsidRPr="00F50A0A">
        <w:rPr>
          <w:b/>
        </w:rPr>
        <w:tab/>
      </w:r>
      <w:r w:rsidRPr="00F50A0A">
        <w:rPr>
          <w:b/>
        </w:rPr>
        <w:tab/>
      </w:r>
      <w:r w:rsidRPr="00F50A0A">
        <w:rPr>
          <w:b/>
        </w:rPr>
        <w:tab/>
      </w:r>
      <w:r w:rsidRPr="00F50A0A">
        <w:t xml:space="preserve">Autoriteit Persoonsgegevens.  </w:t>
      </w:r>
    </w:p>
    <w:p w14:paraId="207E600F" w14:textId="77777777" w:rsidR="00F50A0A" w:rsidRPr="00F50A0A" w:rsidRDefault="00F50A0A" w:rsidP="00F50A0A">
      <w:pPr>
        <w:spacing w:line="320" w:lineRule="exact"/>
      </w:pPr>
      <w:r w:rsidRPr="00F50A0A">
        <w:rPr>
          <w:b/>
        </w:rPr>
        <w:t>AVG</w:t>
      </w:r>
      <w:r w:rsidRPr="00F50A0A">
        <w:t xml:space="preserve"> </w:t>
      </w:r>
      <w:r w:rsidRPr="00F50A0A">
        <w:tab/>
      </w:r>
      <w:r w:rsidRPr="00F50A0A">
        <w:tab/>
      </w:r>
      <w:r w:rsidRPr="00F50A0A">
        <w:tab/>
        <w:t xml:space="preserve">General Data </w:t>
      </w:r>
      <w:proofErr w:type="spellStart"/>
      <w:r w:rsidRPr="00F50A0A">
        <w:t>Protection</w:t>
      </w:r>
      <w:proofErr w:type="spellEnd"/>
      <w:r w:rsidRPr="00F50A0A">
        <w:t xml:space="preserve"> </w:t>
      </w:r>
      <w:proofErr w:type="spellStart"/>
      <w:r w:rsidRPr="00F50A0A">
        <w:t>Regulation</w:t>
      </w:r>
      <w:proofErr w:type="spellEnd"/>
      <w:r w:rsidRPr="00F50A0A">
        <w:t xml:space="preserve">, welke verordening geldt per 25 mei </w:t>
      </w:r>
    </w:p>
    <w:p w14:paraId="2B37DA0B" w14:textId="77777777" w:rsidR="00F50A0A" w:rsidRPr="00F50A0A" w:rsidRDefault="00F50A0A" w:rsidP="00F50A0A">
      <w:pPr>
        <w:spacing w:line="320" w:lineRule="exact"/>
        <w:ind w:left="1416" w:firstLine="708"/>
      </w:pPr>
      <w:r w:rsidRPr="00F50A0A">
        <w:t xml:space="preserve">2018. </w:t>
      </w:r>
    </w:p>
    <w:p w14:paraId="18B4B37C" w14:textId="77777777" w:rsidR="00F50A0A" w:rsidRPr="00F50A0A" w:rsidRDefault="00F50A0A" w:rsidP="00F50A0A">
      <w:pPr>
        <w:spacing w:line="320" w:lineRule="exact"/>
        <w:ind w:left="2124" w:hanging="2124"/>
      </w:pPr>
      <w:r w:rsidRPr="00F50A0A">
        <w:rPr>
          <w:b/>
        </w:rPr>
        <w:t xml:space="preserve">Bestand </w:t>
      </w:r>
      <w:r w:rsidRPr="00F50A0A">
        <w:rPr>
          <w:b/>
        </w:rPr>
        <w:tab/>
      </w:r>
      <w:r w:rsidRPr="00F50A0A">
        <w:t>Elk gestructureerd geheel van persoonsgegevens (</w:t>
      </w:r>
      <w:r w:rsidRPr="00F50A0A">
        <w:rPr>
          <w:i/>
        </w:rPr>
        <w:t>op papier of digitaal ongeacht of dit geheel van gegevens gecentraliseerd is of verspreid is op een functioneel of geografisch bepaalde wijze</w:t>
      </w:r>
      <w:r w:rsidRPr="00F50A0A">
        <w:t xml:space="preserve">), dat volgens bepaalde criteria toegankelijk is en betrekking heeft op verschillende personen (artikel 4 sub 6 AVG).  </w:t>
      </w:r>
    </w:p>
    <w:p w14:paraId="67566D91" w14:textId="77777777" w:rsidR="00F50A0A" w:rsidRPr="00F50A0A" w:rsidRDefault="00F50A0A" w:rsidP="00F50A0A">
      <w:pPr>
        <w:spacing w:line="320" w:lineRule="exact"/>
        <w:ind w:left="2124" w:hanging="2124"/>
      </w:pPr>
      <w:r w:rsidRPr="00F50A0A">
        <w:rPr>
          <w:b/>
        </w:rPr>
        <w:t xml:space="preserve">Betrokkene </w:t>
      </w:r>
      <w:r w:rsidRPr="00F50A0A">
        <w:rPr>
          <w:b/>
        </w:rPr>
        <w:tab/>
      </w:r>
      <w:r w:rsidRPr="00F50A0A">
        <w:t xml:space="preserve">Degene op wie een persoonsgegeven betrekking heeft (artikel 4 sub 1 AVG).  </w:t>
      </w:r>
    </w:p>
    <w:p w14:paraId="79B6457D" w14:textId="618CB7D7" w:rsidR="00F50A0A" w:rsidRPr="00F50A0A" w:rsidRDefault="00F50A0A" w:rsidP="00F50A0A">
      <w:pPr>
        <w:spacing w:line="320" w:lineRule="exact"/>
      </w:pPr>
      <w:r w:rsidRPr="00F50A0A">
        <w:rPr>
          <w:b/>
        </w:rPr>
        <w:t xml:space="preserve">Beveiligingsincident </w:t>
      </w:r>
      <w:r>
        <w:rPr>
          <w:b/>
        </w:rPr>
        <w:tab/>
      </w:r>
      <w:r w:rsidRPr="00F50A0A">
        <w:t xml:space="preserve">Een inbreuk op de beveiliging (zoals bedoeld in artikel 33 AVG) waarbij </w:t>
      </w:r>
    </w:p>
    <w:p w14:paraId="6094C93D" w14:textId="77777777" w:rsidR="00F50A0A" w:rsidRPr="00F50A0A" w:rsidRDefault="00F50A0A" w:rsidP="00F50A0A">
      <w:pPr>
        <w:spacing w:line="320" w:lineRule="exact"/>
        <w:ind w:left="2124"/>
      </w:pPr>
      <w:proofErr w:type="gramStart"/>
      <w:r w:rsidRPr="00F50A0A">
        <w:t>persoonsgegevens</w:t>
      </w:r>
      <w:proofErr w:type="gramEnd"/>
      <w:r w:rsidRPr="00F50A0A">
        <w:t xml:space="preserve"> niet worden blootgesteld aan verlies of onrechtmatige verwerking; er is dan geen sprake van een datalek. </w:t>
      </w:r>
    </w:p>
    <w:p w14:paraId="46F91AAD" w14:textId="77777777" w:rsidR="00F50A0A" w:rsidRPr="00F50A0A" w:rsidRDefault="00F50A0A" w:rsidP="00F50A0A">
      <w:pPr>
        <w:spacing w:line="320" w:lineRule="exact"/>
      </w:pPr>
      <w:r w:rsidRPr="00F50A0A">
        <w:rPr>
          <w:b/>
        </w:rPr>
        <w:t xml:space="preserve">Datalek </w:t>
      </w:r>
      <w:r w:rsidRPr="00F50A0A">
        <w:rPr>
          <w:b/>
        </w:rPr>
        <w:tab/>
      </w:r>
      <w:r w:rsidRPr="00F50A0A">
        <w:rPr>
          <w:b/>
        </w:rPr>
        <w:tab/>
      </w:r>
      <w:r w:rsidRPr="00F50A0A">
        <w:t xml:space="preserve">Een inbreuk op de beveiliging (zoals bedoeld in artikel 33 AVG) waarbij </w:t>
      </w:r>
    </w:p>
    <w:p w14:paraId="5D813FCE" w14:textId="77777777" w:rsidR="00F50A0A" w:rsidRPr="00F50A0A" w:rsidRDefault="00F50A0A" w:rsidP="00F50A0A">
      <w:pPr>
        <w:spacing w:line="320" w:lineRule="exact"/>
        <w:ind w:left="2124"/>
      </w:pPr>
      <w:proofErr w:type="gramStart"/>
      <w:r w:rsidRPr="00F50A0A">
        <w:t>persoonsgegevens</w:t>
      </w:r>
      <w:proofErr w:type="gramEnd"/>
      <w:r w:rsidRPr="00F50A0A">
        <w:t xml:space="preserve"> zijn blootgesteld aan verlies of onrechtmatige verwerking; dus blootgesteld aan datgene waartegen beveiligingsmaatregelen (artikel 24 AVG) bescherming moesten bieden. LET OP: een incident is alleen een datalek </w:t>
      </w:r>
      <w:proofErr w:type="gramStart"/>
      <w:r w:rsidRPr="00F50A0A">
        <w:t>indien</w:t>
      </w:r>
      <w:proofErr w:type="gramEnd"/>
      <w:r w:rsidRPr="00F50A0A">
        <w:t xml:space="preserve"> het waarschijnlijk is dat de inbreuk in verband met persoonsgegevens een risico inhoudt voor de rechten en vrijheden van betrokkenen. Met andere woorden: de inbreuk leidt tot diefstal, verlies of misbruik van persoonsgegevens. </w:t>
      </w:r>
    </w:p>
    <w:p w14:paraId="42799D53" w14:textId="01BA262F" w:rsidR="00F50A0A" w:rsidRDefault="00F50A0A" w:rsidP="00F50A0A">
      <w:pPr>
        <w:spacing w:line="320" w:lineRule="exact"/>
        <w:ind w:left="2124" w:hanging="2124"/>
      </w:pPr>
      <w:r w:rsidRPr="00F50A0A">
        <w:rPr>
          <w:b/>
        </w:rPr>
        <w:t xml:space="preserve">Derden </w:t>
      </w:r>
      <w:r w:rsidRPr="00F50A0A">
        <w:rPr>
          <w:b/>
        </w:rPr>
        <w:tab/>
      </w:r>
      <w:r w:rsidRPr="00F50A0A">
        <w:t xml:space="preserve">De bij het incident betrokken externe partij, anders dan betrokkene. Bijvoorbeeld een verwerker van persoonsgegevens t.b.v. </w:t>
      </w:r>
      <w:r>
        <w:t>Stichting Optimus</w:t>
      </w:r>
      <w:proofErr w:type="gramStart"/>
      <w:r>
        <w:t xml:space="preserve"> </w:t>
      </w:r>
      <w:r w:rsidRPr="00F50A0A">
        <w:t xml:space="preserve">  (</w:t>
      </w:r>
      <w:proofErr w:type="gramEnd"/>
      <w:r w:rsidRPr="00F50A0A">
        <w:t xml:space="preserve">artikel 4 sub 10 AVG).  </w:t>
      </w:r>
    </w:p>
    <w:p w14:paraId="5D5797DD" w14:textId="190049AC" w:rsidR="00782918" w:rsidRPr="00782918" w:rsidRDefault="00782918" w:rsidP="00F50A0A">
      <w:pPr>
        <w:spacing w:line="320" w:lineRule="exact"/>
        <w:ind w:left="2124" w:hanging="2124"/>
        <w:rPr>
          <w:bCs/>
        </w:rPr>
      </w:pPr>
      <w:r>
        <w:rPr>
          <w:b/>
        </w:rPr>
        <w:t>Easy Privacy</w:t>
      </w:r>
      <w:r>
        <w:rPr>
          <w:b/>
        </w:rPr>
        <w:tab/>
      </w:r>
      <w:r w:rsidRPr="00782918">
        <w:rPr>
          <w:bCs/>
        </w:rPr>
        <w:t xml:space="preserve">Programma voor bovenschools </w:t>
      </w:r>
      <w:proofErr w:type="gramStart"/>
      <w:r w:rsidRPr="00782918">
        <w:rPr>
          <w:bCs/>
        </w:rPr>
        <w:t>IBP beleid</w:t>
      </w:r>
      <w:proofErr w:type="gramEnd"/>
      <w:r w:rsidRPr="00782918">
        <w:rPr>
          <w:bCs/>
        </w:rPr>
        <w:t xml:space="preserve"> Optimus </w:t>
      </w:r>
      <w:hyperlink r:id="rId18" w:history="1">
        <w:r w:rsidRPr="00782918">
          <w:rPr>
            <w:rStyle w:val="Hyperlink"/>
            <w:bCs/>
            <w:color w:val="FF0000"/>
          </w:rPr>
          <w:t>PrivacyTeam</w:t>
        </w:r>
      </w:hyperlink>
    </w:p>
    <w:p w14:paraId="4E954AAC" w14:textId="77777777" w:rsidR="00F50A0A" w:rsidRPr="00F50A0A" w:rsidRDefault="00F50A0A" w:rsidP="00F50A0A">
      <w:pPr>
        <w:spacing w:line="320" w:lineRule="exact"/>
        <w:ind w:left="2124" w:hanging="2124"/>
      </w:pPr>
      <w:r w:rsidRPr="00F50A0A">
        <w:rPr>
          <w:b/>
        </w:rPr>
        <w:t xml:space="preserve">Incident </w:t>
      </w:r>
      <w:r w:rsidRPr="00F50A0A">
        <w:rPr>
          <w:b/>
        </w:rPr>
        <w:tab/>
      </w:r>
      <w:r w:rsidRPr="00F50A0A">
        <w:t xml:space="preserve">Een mogelijk beveiligingsincident, waardoor de bescherming van persoonsgegevens op enig moment is doorbroken en waardoor de persoonsgegevens zijn blootgesteld aan verlies of onrechtmatige verwerking. Het is daarbij niet van belang of de verantwoordelijke passende technische of organisatorische beschermingsmaatregelen heeft getroffen of niet. Ieder datalek is een incident, niet ieder incident is een datalek (zie: Datalek).  </w:t>
      </w:r>
    </w:p>
    <w:p w14:paraId="505E9A4D" w14:textId="77777777" w:rsidR="00F50A0A" w:rsidRPr="00F50A0A" w:rsidRDefault="00F50A0A" w:rsidP="00F50A0A">
      <w:pPr>
        <w:spacing w:line="320" w:lineRule="exact"/>
        <w:rPr>
          <w:b/>
        </w:rPr>
      </w:pPr>
      <w:r w:rsidRPr="00F50A0A">
        <w:rPr>
          <w:b/>
        </w:rPr>
        <w:t xml:space="preserve">IBP </w:t>
      </w:r>
      <w:r w:rsidRPr="00F50A0A">
        <w:rPr>
          <w:b/>
        </w:rPr>
        <w:tab/>
      </w:r>
      <w:r w:rsidRPr="00F50A0A">
        <w:rPr>
          <w:b/>
        </w:rPr>
        <w:tab/>
      </w:r>
      <w:r w:rsidRPr="00F50A0A">
        <w:rPr>
          <w:b/>
        </w:rPr>
        <w:tab/>
      </w:r>
      <w:r w:rsidRPr="00F50A0A">
        <w:t>Informatie en privacy beleid.</w:t>
      </w:r>
    </w:p>
    <w:p w14:paraId="58525270" w14:textId="775FB9D5" w:rsidR="00F50A0A" w:rsidRPr="00F50A0A" w:rsidRDefault="00F50A0A" w:rsidP="00F50A0A">
      <w:pPr>
        <w:spacing w:line="320" w:lineRule="exact"/>
        <w:ind w:left="2124" w:hanging="2124"/>
        <w:rPr>
          <w:b/>
        </w:rPr>
      </w:pPr>
      <w:r w:rsidRPr="00F50A0A">
        <w:rPr>
          <w:b/>
        </w:rPr>
        <w:t>IBP-team</w:t>
      </w:r>
      <w:r w:rsidRPr="00F50A0A">
        <w:t xml:space="preserve"> </w:t>
      </w:r>
      <w:r w:rsidRPr="00F50A0A">
        <w:tab/>
        <w:t xml:space="preserve">Dit is het interne team binnen </w:t>
      </w:r>
      <w:r>
        <w:t xml:space="preserve">Stichting Optimus </w:t>
      </w:r>
      <w:r w:rsidRPr="00F50A0A">
        <w:t xml:space="preserve">om een incident te onderzoeken </w:t>
      </w:r>
      <w:proofErr w:type="gramStart"/>
      <w:r w:rsidRPr="00F50A0A">
        <w:t>alsmede</w:t>
      </w:r>
      <w:proofErr w:type="gramEnd"/>
      <w:r w:rsidRPr="00F50A0A">
        <w:t xml:space="preserve"> hieraan opvolging te geven. Het IBP-team heeft de regie over het afhandelen van het incident, en zorgt voor nakoming van alle wettelijke verplichtingen. Het IBP-team bestaat uit </w:t>
      </w:r>
      <w:r w:rsidR="00D236CE">
        <w:t xml:space="preserve">het bestuur, de privacy-coördinator, de coördinator ICT en de communicatieadviseur. </w:t>
      </w:r>
      <w:r w:rsidRPr="00F50A0A">
        <w:t xml:space="preserve">Zie bijlage 4. </w:t>
      </w:r>
    </w:p>
    <w:p w14:paraId="6931840D" w14:textId="46590EFB" w:rsidR="00F50A0A" w:rsidRDefault="00F50A0A" w:rsidP="00F50A0A">
      <w:pPr>
        <w:spacing w:line="320" w:lineRule="exact"/>
        <w:ind w:left="2124" w:hanging="2124"/>
      </w:pPr>
      <w:r w:rsidRPr="00F50A0A">
        <w:rPr>
          <w:b/>
        </w:rPr>
        <w:t xml:space="preserve">Persoonsgegeven </w:t>
      </w:r>
      <w:r w:rsidRPr="00F50A0A">
        <w:rPr>
          <w:b/>
        </w:rPr>
        <w:tab/>
      </w:r>
      <w:r w:rsidRPr="00F50A0A">
        <w:t xml:space="preserve">Elk gegeven </w:t>
      </w:r>
      <w:proofErr w:type="gramStart"/>
      <w:r w:rsidRPr="00F50A0A">
        <w:t>betreffende</w:t>
      </w:r>
      <w:proofErr w:type="gramEnd"/>
      <w:r w:rsidRPr="00F50A0A">
        <w:t xml:space="preserve"> een geïdentificeerde of identificeerbare natuurlijke persoon (artikel 4 sub 1 AVG). </w:t>
      </w:r>
    </w:p>
    <w:p w14:paraId="61A08F58" w14:textId="39FF7C9F" w:rsidR="00163D7A" w:rsidRPr="00163D7A" w:rsidRDefault="00163D7A" w:rsidP="00F50A0A">
      <w:pPr>
        <w:spacing w:line="320" w:lineRule="exact"/>
        <w:ind w:left="2124" w:hanging="2124"/>
        <w:rPr>
          <w:bCs/>
        </w:rPr>
      </w:pPr>
      <w:r w:rsidRPr="00163D7A">
        <w:rPr>
          <w:b/>
        </w:rPr>
        <w:lastRenderedPageBreak/>
        <w:t>Phishing</w:t>
      </w:r>
      <w:r w:rsidRPr="00163D7A">
        <w:rPr>
          <w:bCs/>
        </w:rPr>
        <w:tab/>
        <w:t>Phishing is een vorm van internetfraude. Het bestaat uit het oplichten van mensen door ze te lokken naar valse websites om persoonlijke en gevoelige gegevens ‘binnen te hengelen’.</w:t>
      </w:r>
      <w:r>
        <w:rPr>
          <w:bCs/>
        </w:rPr>
        <w:t xml:space="preserve"> </w:t>
      </w:r>
      <w:r w:rsidRPr="00163D7A">
        <w:rPr>
          <w:bCs/>
        </w:rPr>
        <w:t>Het aas is vaak een nep e-mail waarmee ze zich voordoen als je bank, overheidsinstelling, postbedrijf, webwinkel, maar dus ook een bedrijf dat software levert aan jouw school. Via de e-mail doen ze je het verzoek om op linkjes te klikken, bijlages te openen, geld over te maken of gegevens in te vullen. Op die manier kunnen ze zorgen voor de verspreiding van virussen, persoonsgegevens buitmaken of geldsommen aftroggelen.</w:t>
      </w:r>
    </w:p>
    <w:p w14:paraId="2BA3E01C" w14:textId="04E4F3DE" w:rsidR="00F50A0A" w:rsidRPr="00F50A0A" w:rsidRDefault="00F50A0A" w:rsidP="00F50A0A">
      <w:pPr>
        <w:spacing w:line="320" w:lineRule="exact"/>
      </w:pPr>
      <w:r w:rsidRPr="00F50A0A">
        <w:rPr>
          <w:b/>
        </w:rPr>
        <w:t xml:space="preserve">Privacy-coördinator </w:t>
      </w:r>
      <w:r>
        <w:rPr>
          <w:b/>
        </w:rPr>
        <w:tab/>
      </w:r>
      <w:r w:rsidRPr="00F50A0A">
        <w:t xml:space="preserve">Medewerker op sturend niveau voor wat betreft de AVG. Deze </w:t>
      </w:r>
    </w:p>
    <w:p w14:paraId="48D94F8A" w14:textId="13C22C35" w:rsidR="00F50A0A" w:rsidRDefault="00F50A0A" w:rsidP="00F50A0A">
      <w:pPr>
        <w:spacing w:line="320" w:lineRule="exact"/>
        <w:ind w:left="2124"/>
      </w:pPr>
      <w:proofErr w:type="gramStart"/>
      <w:r w:rsidRPr="00F50A0A">
        <w:t>medewerkers</w:t>
      </w:r>
      <w:proofErr w:type="gramEnd"/>
      <w:r w:rsidRPr="00F50A0A">
        <w:t xml:space="preserve"> is inhoudelijk verantwoordelijk voor IBP, voor de IBP- planning en controle en adviseur voor het CvB</w:t>
      </w:r>
      <w:r w:rsidR="00163D7A">
        <w:t>.</w:t>
      </w:r>
    </w:p>
    <w:p w14:paraId="62E3F8E0" w14:textId="1BFC0992" w:rsidR="00163D7A" w:rsidRPr="00163D7A" w:rsidRDefault="00163D7A" w:rsidP="00163D7A">
      <w:pPr>
        <w:spacing w:line="320" w:lineRule="exact"/>
        <w:ind w:left="2124" w:hanging="2124"/>
      </w:pPr>
      <w:r w:rsidRPr="00163D7A">
        <w:rPr>
          <w:b/>
          <w:bCs/>
        </w:rPr>
        <w:t>Ransomware</w:t>
      </w:r>
      <w:r>
        <w:rPr>
          <w:b/>
          <w:bCs/>
        </w:rPr>
        <w:tab/>
      </w:r>
      <w:r w:rsidRPr="00163D7A">
        <w:t xml:space="preserve">Ransomware of </w:t>
      </w:r>
      <w:proofErr w:type="gramStart"/>
      <w:r w:rsidRPr="00163D7A">
        <w:t>gijzelsoftware  is</w:t>
      </w:r>
      <w:proofErr w:type="gramEnd"/>
      <w:r w:rsidRPr="00163D7A">
        <w:t xml:space="preserve"> een computervirus dat als doel heeft om je geld te laten betalen om van het virus af te komen. Ransomware kaapt je computer door bijvoorbeeld bestanden te blokkeren waardoor ze niet meer toegankelijk zijn. Pas als je losgeld (</w:t>
      </w:r>
      <w:proofErr w:type="spellStart"/>
      <w:r w:rsidRPr="00163D7A">
        <w:t>ransom</w:t>
      </w:r>
      <w:proofErr w:type="spellEnd"/>
      <w:r w:rsidRPr="00163D7A">
        <w:t>) betaalt zou je de computer of de bestanden weer kunnen gebruiken.</w:t>
      </w:r>
    </w:p>
    <w:p w14:paraId="53CD31E8" w14:textId="5E51B811" w:rsidR="00F50A0A" w:rsidRPr="00F50A0A" w:rsidRDefault="00F50A0A" w:rsidP="00F50A0A">
      <w:pPr>
        <w:spacing w:line="320" w:lineRule="exact"/>
        <w:ind w:left="2124" w:hanging="2124"/>
      </w:pPr>
      <w:r w:rsidRPr="00F50A0A">
        <w:rPr>
          <w:b/>
        </w:rPr>
        <w:t>Verantwoordelijke</w:t>
      </w:r>
      <w:r w:rsidRPr="00F50A0A">
        <w:rPr>
          <w:b/>
        </w:rPr>
        <w:tab/>
      </w:r>
      <w:r w:rsidRPr="00F50A0A">
        <w:t xml:space="preserve">De natuurlijke persoon, rechtspersoon of ieder ander die of het bestuursorgaan dat, alleen of tezamen met anderen, het doel van en de middelen voor de verwerking van persoonsgegevens vaststelt (artikel 4 sub 7 AVG: ‘verwerkingsverantwoordelijke’). In dit geval: </w:t>
      </w:r>
      <w:r>
        <w:t xml:space="preserve">Stichting </w:t>
      </w:r>
      <w:proofErr w:type="gramStart"/>
      <w:r>
        <w:t xml:space="preserve">Optimus </w:t>
      </w:r>
      <w:r w:rsidRPr="00F50A0A">
        <w:t>.</w:t>
      </w:r>
      <w:proofErr w:type="gramEnd"/>
    </w:p>
    <w:p w14:paraId="020063C8" w14:textId="182EDC7B" w:rsidR="00F50A0A" w:rsidRPr="00F50A0A" w:rsidRDefault="00F50A0A" w:rsidP="00F50A0A">
      <w:pPr>
        <w:spacing w:line="320" w:lineRule="exact"/>
        <w:ind w:left="2124" w:hanging="2124"/>
      </w:pPr>
      <w:r w:rsidRPr="00F50A0A">
        <w:rPr>
          <w:b/>
        </w:rPr>
        <w:t xml:space="preserve">Verwerker </w:t>
      </w:r>
      <w:r w:rsidRPr="00F50A0A">
        <w:rPr>
          <w:b/>
        </w:rPr>
        <w:tab/>
      </w:r>
      <w:r w:rsidRPr="00F50A0A">
        <w:t xml:space="preserve">Degene die ten behoeve van </w:t>
      </w:r>
      <w:r>
        <w:t>Stichting Optimus</w:t>
      </w:r>
      <w:r w:rsidRPr="00F50A0A">
        <w:t xml:space="preserve"> </w:t>
      </w:r>
      <w:r>
        <w:t>(</w:t>
      </w:r>
      <w:r w:rsidRPr="00F50A0A">
        <w:t xml:space="preserve">als verwerkingsverantwoordelijke) persoonsgegevens verwerkt, zonder aan zijn rechtstreeks gezag te zijn onderworpen (artikel 4 sub 8 AVG: ‘verwerker’). </w:t>
      </w:r>
    </w:p>
    <w:p w14:paraId="6400A29B" w14:textId="77777777" w:rsidR="00F50A0A" w:rsidRPr="00F50A0A" w:rsidRDefault="00F50A0A" w:rsidP="00F50A0A">
      <w:pPr>
        <w:spacing w:line="320" w:lineRule="exact"/>
      </w:pPr>
      <w:r w:rsidRPr="00F50A0A">
        <w:rPr>
          <w:b/>
        </w:rPr>
        <w:t xml:space="preserve">Verwerking van </w:t>
      </w:r>
      <w:r w:rsidRPr="00F50A0A">
        <w:rPr>
          <w:b/>
        </w:rPr>
        <w:tab/>
      </w:r>
      <w:r w:rsidRPr="00F50A0A">
        <w:t xml:space="preserve">Elke handeling of elk geheel van handelingen met betrekking tot </w:t>
      </w:r>
    </w:p>
    <w:p w14:paraId="076B01EF" w14:textId="77777777" w:rsidR="00F50A0A" w:rsidRPr="00F50A0A" w:rsidRDefault="00F50A0A" w:rsidP="00F50A0A">
      <w:pPr>
        <w:spacing w:line="320" w:lineRule="exact"/>
        <w:ind w:left="2124" w:hanging="2124"/>
      </w:pPr>
      <w:proofErr w:type="gramStart"/>
      <w:r w:rsidRPr="00F50A0A">
        <w:rPr>
          <w:b/>
        </w:rPr>
        <w:t>persoonsgegevens</w:t>
      </w:r>
      <w:proofErr w:type="gramEnd"/>
      <w:r w:rsidRPr="00F50A0A">
        <w:t xml:space="preserve"> </w:t>
      </w:r>
      <w:r w:rsidRPr="00F50A0A">
        <w:tab/>
        <w:t xml:space="preserve">persoonsgegevens, waaronder in ieder geval het verzamelen, vastleggen, ordenen, bewaren, bijwerken, wijzigen, opvragen, raadplegen, gebruiken, verstrekken door middel van doorzending, verspreiding of enige andere vorm van terbeschikkingstelling, samenbrengen, met elkaar in verband brengen, alsmede het afschermen, uitwissen of vernietigen van gegevens (artikel 4 sub 2 AVG). </w:t>
      </w:r>
    </w:p>
    <w:p w14:paraId="2F35EE57" w14:textId="77777777" w:rsidR="00F50A0A" w:rsidRPr="00F50A0A" w:rsidRDefault="00F50A0A" w:rsidP="00F50A0A">
      <w:pPr>
        <w:spacing w:line="320" w:lineRule="exact"/>
      </w:pPr>
    </w:p>
    <w:p w14:paraId="3BC7444F" w14:textId="77777777" w:rsidR="00F50A0A" w:rsidRPr="00F50A0A" w:rsidRDefault="00F50A0A" w:rsidP="00F50A0A">
      <w:pPr>
        <w:pStyle w:val="Kop1"/>
      </w:pPr>
      <w:bookmarkStart w:id="4" w:name="_Toc536807600"/>
      <w:bookmarkStart w:id="5" w:name="_Toc65073575"/>
      <w:r w:rsidRPr="00F50A0A">
        <w:t>Wanneer is er sprake van een datalek?</w:t>
      </w:r>
      <w:bookmarkEnd w:id="4"/>
      <w:bookmarkEnd w:id="5"/>
    </w:p>
    <w:p w14:paraId="4AEA0852" w14:textId="7F998EC6" w:rsidR="00782918" w:rsidRDefault="00163D7A" w:rsidP="00F50A0A">
      <w:pPr>
        <w:spacing w:line="320" w:lineRule="exact"/>
      </w:pPr>
      <w:r>
        <w:t xml:space="preserve">Bij een datalek gaat het om toegang tot of vernietiging van, verloren gaan van, wijziging of vrijkomen van persoonsgegevens bij Stichting Optimus zonder dat dit de bedoeling is van Stichting Optimus of de scholen die onder Stichting Optimus vallen. Let op: er wordt onderscheid gemaakt tussen een beveiligingsincident en een datalek, zoals bedoeld in de AVG. Bij een beveiligingsincident is er </w:t>
      </w:r>
      <w:r w:rsidRPr="00163D7A">
        <w:rPr>
          <w:i/>
          <w:iCs/>
        </w:rPr>
        <w:t>mogelijk</w:t>
      </w:r>
      <w:r>
        <w:t xml:space="preserve"> sprake van </w:t>
      </w:r>
      <w:r w:rsidR="00392355">
        <w:t>schade of misbruik v</w:t>
      </w:r>
      <w:r>
        <w:t xml:space="preserve">an persoonsgegevens. Bij een datalek is dit een zekerheid. </w:t>
      </w:r>
    </w:p>
    <w:p w14:paraId="410731CC" w14:textId="77777777" w:rsidR="00782918" w:rsidRDefault="00782918">
      <w:pPr>
        <w:snapToGrid/>
        <w:spacing w:line="240" w:lineRule="auto"/>
      </w:pPr>
      <w:r>
        <w:br w:type="page"/>
      </w:r>
    </w:p>
    <w:p w14:paraId="29402359" w14:textId="67FAB031" w:rsidR="00163D7A" w:rsidRPr="00EF4921" w:rsidRDefault="00163D7A" w:rsidP="00163D7A">
      <w:pPr>
        <w:pStyle w:val="Kop3"/>
      </w:pPr>
      <w:bookmarkStart w:id="6" w:name="_Toc65073576"/>
      <w:r>
        <w:lastRenderedPageBreak/>
        <w:t>Datalek melden</w:t>
      </w:r>
      <w:bookmarkEnd w:id="6"/>
    </w:p>
    <w:p w14:paraId="1C98C4EE" w14:textId="08C8A47B" w:rsidR="00163D7A" w:rsidRPr="005C748C" w:rsidRDefault="00163D7A" w:rsidP="00163D7A">
      <w:pPr>
        <w:pStyle w:val="Citaat"/>
        <w:rPr>
          <w:color w:val="FF0000"/>
        </w:rPr>
      </w:pPr>
      <w:r>
        <w:t xml:space="preserve">Alle beveiligingsincidenten en datalekken worden gemeld via </w:t>
      </w:r>
      <w:hyperlink r:id="rId19" w:history="1">
        <w:r w:rsidR="00392355" w:rsidRPr="005C748C">
          <w:rPr>
            <w:rStyle w:val="Hyperlink"/>
            <w:color w:val="FF0000"/>
          </w:rPr>
          <w:t>privacycoordinator@optimusonderwijs.nl</w:t>
        </w:r>
      </w:hyperlink>
      <w:r w:rsidRPr="005C748C">
        <w:rPr>
          <w:color w:val="FF0000"/>
        </w:rPr>
        <w:t xml:space="preserve">. </w:t>
      </w:r>
    </w:p>
    <w:p w14:paraId="2BC7AFC2" w14:textId="77777777" w:rsidR="00163D7A" w:rsidRPr="00163D7A" w:rsidRDefault="00163D7A" w:rsidP="00163D7A">
      <w:pPr>
        <w:pStyle w:val="Lijstalinea"/>
      </w:pPr>
    </w:p>
    <w:p w14:paraId="5D115F34" w14:textId="37C562A5" w:rsidR="00163D7A" w:rsidRDefault="00163D7A" w:rsidP="00F50A0A">
      <w:pPr>
        <w:spacing w:line="320" w:lineRule="exact"/>
      </w:pPr>
      <w:r>
        <w:t>Bij een datalek nemen we altijd contact op met de F</w:t>
      </w:r>
      <w:r w:rsidR="00782918">
        <w:t xml:space="preserve">unctionaris Gegevensbescherming </w:t>
      </w:r>
      <w:r>
        <w:t xml:space="preserve">om </w:t>
      </w:r>
      <w:r w:rsidR="006D7D43">
        <w:t>het</w:t>
      </w:r>
      <w:r>
        <w:t xml:space="preserve"> datalek te bespreken. </w:t>
      </w:r>
    </w:p>
    <w:p w14:paraId="0C1025BC" w14:textId="77777777" w:rsidR="00163D7A" w:rsidRDefault="00163D7A" w:rsidP="00163D7A">
      <w:pPr>
        <w:spacing w:line="320" w:lineRule="exact"/>
      </w:pPr>
    </w:p>
    <w:tbl>
      <w:tblPr>
        <w:tblStyle w:val="Tabelraster"/>
        <w:tblW w:w="0" w:type="auto"/>
        <w:tblLook w:val="04A0" w:firstRow="1" w:lastRow="0" w:firstColumn="1" w:lastColumn="0" w:noHBand="0" w:noVBand="1"/>
      </w:tblPr>
      <w:tblGrid>
        <w:gridCol w:w="8952"/>
      </w:tblGrid>
      <w:tr w:rsidR="00377BFC" w:rsidRPr="00377BFC" w14:paraId="671973ED" w14:textId="77777777" w:rsidTr="00377BFC">
        <w:trPr>
          <w:cnfStyle w:val="100000000000" w:firstRow="1" w:lastRow="0" w:firstColumn="0" w:lastColumn="0" w:oddVBand="0" w:evenVBand="0" w:oddHBand="0" w:evenHBand="0" w:firstRowFirstColumn="0" w:firstRowLastColumn="0" w:lastRowFirstColumn="0" w:lastRowLastColumn="0"/>
          <w:trHeight w:val="8560"/>
        </w:trPr>
        <w:tc>
          <w:tcPr>
            <w:tcW w:w="8952" w:type="dxa"/>
            <w:shd w:val="clear" w:color="auto" w:fill="A8DDEE" w:themeFill="background2"/>
          </w:tcPr>
          <w:p w14:paraId="2BE167BE" w14:textId="77777777" w:rsidR="00377BFC" w:rsidRPr="00377BFC" w:rsidRDefault="00377BFC" w:rsidP="003D4973">
            <w:pPr>
              <w:spacing w:line="320" w:lineRule="exact"/>
            </w:pPr>
            <w:r w:rsidRPr="00377BFC">
              <w:t>Voorbeelden van een datalek zijn:</w:t>
            </w:r>
          </w:p>
          <w:p w14:paraId="0155AB0F" w14:textId="5A61C336"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USB-stick </w:t>
            </w:r>
            <w:r w:rsidR="006D7D43">
              <w:t xml:space="preserve">is </w:t>
            </w:r>
            <w:r w:rsidRPr="00377BFC">
              <w:t>kwijt geraakt</w:t>
            </w:r>
            <w:r w:rsidRPr="00377BFC">
              <w:rPr>
                <w:rStyle w:val="Voetnootmarkering"/>
              </w:rPr>
              <w:footnoteReference w:id="2"/>
            </w:r>
            <w:r w:rsidRPr="00377BFC">
              <w:t>;</w:t>
            </w:r>
          </w:p>
          <w:p w14:paraId="4E90196B" w14:textId="771BA5E4" w:rsidR="00377BFC" w:rsidRPr="00377BFC" w:rsidRDefault="00377BFC" w:rsidP="00916F4B">
            <w:pPr>
              <w:pStyle w:val="Lijstalinea"/>
              <w:numPr>
                <w:ilvl w:val="0"/>
                <w:numId w:val="7"/>
              </w:numPr>
              <w:snapToGrid/>
              <w:spacing w:line="320" w:lineRule="exact"/>
            </w:pPr>
            <w:proofErr w:type="gramStart"/>
            <w:r w:rsidRPr="00377BFC">
              <w:t>de</w:t>
            </w:r>
            <w:proofErr w:type="gramEnd"/>
            <w:r w:rsidRPr="00377BFC">
              <w:t xml:space="preserve"> mobiele telefoon </w:t>
            </w:r>
            <w:r w:rsidR="006D7D43">
              <w:t xml:space="preserve">is verloren of gestolen, </w:t>
            </w:r>
            <w:r w:rsidRPr="00377BFC">
              <w:t>die ook voor het werk gebruikt wordt met daarin telefoonnummers van collega</w:t>
            </w:r>
            <w:r w:rsidR="006D7D43">
              <w:t>’</w:t>
            </w:r>
            <w:r w:rsidRPr="00377BFC">
              <w:t>s</w:t>
            </w:r>
            <w:r w:rsidR="006D7D43">
              <w:t xml:space="preserve"> of informatie van leerlingen/ouders;</w:t>
            </w:r>
          </w:p>
          <w:p w14:paraId="092BF5D7"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email met persoonsgegevens, bijvoorbeeld een rapport over een leerling wordt naar een verkeerd email adres gestuurd;</w:t>
            </w:r>
          </w:p>
          <w:p w14:paraId="7683017C"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leerling heeft het schoolnetwerk gehackt en kan bij de wachtwoorden;</w:t>
            </w:r>
          </w:p>
          <w:p w14:paraId="1ADCDDB9" w14:textId="77777777" w:rsidR="00377BFC" w:rsidRPr="00377BFC" w:rsidRDefault="00377BFC" w:rsidP="00916F4B">
            <w:pPr>
              <w:pStyle w:val="Lijstalinea"/>
              <w:numPr>
                <w:ilvl w:val="0"/>
                <w:numId w:val="7"/>
              </w:numPr>
              <w:snapToGrid/>
              <w:spacing w:line="320" w:lineRule="exact"/>
            </w:pPr>
            <w:proofErr w:type="gramStart"/>
            <w:r w:rsidRPr="00377BFC">
              <w:t>door</w:t>
            </w:r>
            <w:proofErr w:type="gramEnd"/>
            <w:r w:rsidRPr="00377BFC">
              <w:t xml:space="preserve"> een fout in het toekennen of intrekken van toegangsrechten bijvoorbeeld bij ParnasSys hebben onbevoegden toegang tot deze gegevens;</w:t>
            </w:r>
          </w:p>
          <w:p w14:paraId="2632B66F"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collega heeft een </w:t>
            </w:r>
            <w:proofErr w:type="spellStart"/>
            <w:r w:rsidRPr="00377BFC">
              <w:t>phishing</w:t>
            </w:r>
            <w:proofErr w:type="spellEnd"/>
            <w:r w:rsidRPr="00377BFC">
              <w:t xml:space="preserve"> mail geopend waardoor er malware is geïnstalleerd die toegang tot persoonsgegevens tot gevolg heeft;</w:t>
            </w:r>
          </w:p>
          <w:p w14:paraId="028D8AF5"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laptop wordt gestolen;</w:t>
            </w:r>
          </w:p>
          <w:p w14:paraId="0B188930"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hacker inbreekt in het systeem;</w:t>
            </w:r>
          </w:p>
          <w:p w14:paraId="4753A20C"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email wordt verzonden waarin email adressen van alle geadresseerden zichtbaar zijn voor alle andere geadresseerden;</w:t>
            </w:r>
          </w:p>
          <w:p w14:paraId="6E7C8C40"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malware besmetting;</w:t>
            </w:r>
          </w:p>
          <w:p w14:paraId="3B1D655E" w14:textId="77777777" w:rsidR="00377BFC" w:rsidRPr="00377BFC" w:rsidRDefault="00377BFC" w:rsidP="00916F4B">
            <w:pPr>
              <w:pStyle w:val="Lijstalinea"/>
              <w:numPr>
                <w:ilvl w:val="0"/>
                <w:numId w:val="7"/>
              </w:numPr>
              <w:snapToGrid/>
              <w:spacing w:line="320" w:lineRule="exact"/>
            </w:pPr>
            <w:proofErr w:type="gramStart"/>
            <w:r w:rsidRPr="00377BFC">
              <w:t>een</w:t>
            </w:r>
            <w:proofErr w:type="gramEnd"/>
            <w:r w:rsidRPr="00377BFC">
              <w:t xml:space="preserve"> calamiteit, zoals een brand in een datacentrum.</w:t>
            </w:r>
          </w:p>
          <w:p w14:paraId="1809CE5B" w14:textId="43F6F0FC" w:rsidR="00377BFC" w:rsidRDefault="00377BFC" w:rsidP="00916F4B">
            <w:pPr>
              <w:pStyle w:val="Lijstalinea"/>
              <w:numPr>
                <w:ilvl w:val="0"/>
                <w:numId w:val="7"/>
              </w:numPr>
              <w:spacing w:line="320" w:lineRule="exact"/>
            </w:pPr>
            <w:r w:rsidRPr="00377BFC">
              <w:t xml:space="preserve">Ook fysieke documenten vallen onder het begrip datalek. Dit betekent </w:t>
            </w:r>
            <w:r w:rsidR="00AA14F1">
              <w:t xml:space="preserve">wanneer </w:t>
            </w:r>
            <w:r w:rsidRPr="00377BFC">
              <w:t>in open</w:t>
            </w:r>
            <w:r w:rsidR="00AA14F1">
              <w:t xml:space="preserve">bare ruimtes maar ook klaslokalen, bureaus, printers e.d. persoonlijke gegevens niet afgeschermd zijn en door onbevoegden ingezien hadden kunnen worden is dit een </w:t>
            </w:r>
            <w:proofErr w:type="spellStart"/>
            <w:r w:rsidR="00AA14F1">
              <w:t>beveligingsincident</w:t>
            </w:r>
            <w:proofErr w:type="spellEnd"/>
            <w:r w:rsidR="00AA14F1">
              <w:t>/</w:t>
            </w:r>
            <w:proofErr w:type="spellStart"/>
            <w:r w:rsidR="00AA14F1">
              <w:t>datalek</w:t>
            </w:r>
            <w:proofErr w:type="spellEnd"/>
            <w:r w:rsidR="00AA14F1">
              <w:t xml:space="preserve">. </w:t>
            </w:r>
            <w:r w:rsidRPr="00377BFC">
              <w:t xml:space="preserve">Denk hierbij aan openstaande kasten met gevoelige gegevens. </w:t>
            </w:r>
          </w:p>
          <w:p w14:paraId="518B466C" w14:textId="3E62BF16" w:rsidR="00377BFC" w:rsidRPr="00377BFC" w:rsidRDefault="00377BFC" w:rsidP="00916F4B">
            <w:pPr>
              <w:pStyle w:val="Lijstalinea"/>
              <w:numPr>
                <w:ilvl w:val="0"/>
                <w:numId w:val="7"/>
              </w:numPr>
              <w:spacing w:line="320" w:lineRule="exact"/>
            </w:pPr>
            <w:r>
              <w:t>Ook aanmeldformulier en</w:t>
            </w:r>
            <w:r w:rsidR="005C748C">
              <w:t>/of</w:t>
            </w:r>
            <w:r>
              <w:t xml:space="preserve"> inschrijfformulier</w:t>
            </w:r>
            <w:r w:rsidR="005C748C">
              <w:t xml:space="preserve"> van leerlingen</w:t>
            </w:r>
            <w:r>
              <w:t xml:space="preserve"> moeten zo worden bewaard, dat alleen personen met toegangsrecht toegang hebben tot deze formulieren. </w:t>
            </w:r>
            <w:proofErr w:type="gramStart"/>
            <w:r w:rsidR="00AA14F1">
              <w:t>Indien</w:t>
            </w:r>
            <w:proofErr w:type="gramEnd"/>
            <w:r w:rsidR="00AA14F1">
              <w:t xml:space="preserve"> anderen toegang zouden kunnen hebben, is dit ook een beveiligingsincident of datalek en zal gemeld moeten worden. </w:t>
            </w:r>
          </w:p>
        </w:tc>
      </w:tr>
    </w:tbl>
    <w:p w14:paraId="30473E8A" w14:textId="483EFEAB" w:rsidR="00377BFC" w:rsidRDefault="00377BFC" w:rsidP="00377BFC">
      <w:pPr>
        <w:snapToGrid/>
        <w:spacing w:line="320" w:lineRule="exact"/>
        <w:ind w:left="360"/>
      </w:pPr>
    </w:p>
    <w:p w14:paraId="7CD75D6C" w14:textId="77777777" w:rsidR="00163D7A" w:rsidRPr="00F50A0A" w:rsidRDefault="00163D7A" w:rsidP="00163D7A">
      <w:pPr>
        <w:spacing w:line="320" w:lineRule="exact"/>
      </w:pPr>
      <w:r w:rsidRPr="00F50A0A">
        <w:t xml:space="preserve">Als redelijkerwijs niet kan worden uitgesloten dat een inbreuk op de beveiliging tot een onrechtmatige verwerking heeft geleid, moet het datalek aan de AP gemeld worden. LET OP: een </w:t>
      </w:r>
      <w:r w:rsidRPr="00F50A0A">
        <w:lastRenderedPageBreak/>
        <w:t>beveiligingsincident is alleen een datalek als wordt voldaan aan de voorwaarden zoals gesteld in hoofdstuk 4.</w:t>
      </w:r>
    </w:p>
    <w:p w14:paraId="50A2F044" w14:textId="1F890B32" w:rsidR="00377BFC" w:rsidRPr="00377BFC" w:rsidRDefault="00377BFC" w:rsidP="00377BFC">
      <w:pPr>
        <w:pStyle w:val="Kop1"/>
      </w:pPr>
      <w:bookmarkStart w:id="7" w:name="_Toc65073577"/>
      <w:r w:rsidRPr="00377BFC">
        <w:t>Wat is er precies aan de hand bij een datalek?</w:t>
      </w:r>
      <w:bookmarkEnd w:id="7"/>
      <w:r w:rsidRPr="00377BFC">
        <w:t xml:space="preserve"> </w:t>
      </w:r>
    </w:p>
    <w:p w14:paraId="62699BC4" w14:textId="2CC6AE16" w:rsidR="00F50A0A" w:rsidRPr="00F50A0A" w:rsidRDefault="00F50A0A" w:rsidP="00F50A0A">
      <w:pPr>
        <w:spacing w:line="320" w:lineRule="exact"/>
      </w:pPr>
      <w:r w:rsidRPr="00F50A0A">
        <w:t xml:space="preserve">Allereerst moet er sprake zijn van een ‘inbreuk op de beveiliging’. </w:t>
      </w:r>
      <w:proofErr w:type="gramStart"/>
      <w:r w:rsidRPr="00F50A0A">
        <w:t>Indien</w:t>
      </w:r>
      <w:proofErr w:type="gramEnd"/>
      <w:r w:rsidRPr="00F50A0A">
        <w:t xml:space="preserve"> de volgende feiten zich voordoen, is dit een inbreuk:</w:t>
      </w:r>
    </w:p>
    <w:p w14:paraId="08898F04" w14:textId="77777777" w:rsidR="00F50A0A" w:rsidRPr="00F50A0A" w:rsidRDefault="00F50A0A" w:rsidP="00916F4B">
      <w:pPr>
        <w:pStyle w:val="Lijstalinea"/>
        <w:numPr>
          <w:ilvl w:val="0"/>
          <w:numId w:val="6"/>
        </w:numPr>
        <w:snapToGrid/>
        <w:spacing w:line="320" w:lineRule="exact"/>
      </w:pPr>
      <w:proofErr w:type="gramStart"/>
      <w:r w:rsidRPr="00F50A0A">
        <w:t>de</w:t>
      </w:r>
      <w:proofErr w:type="gramEnd"/>
      <w:r w:rsidRPr="00F50A0A">
        <w:t xml:space="preserve"> verwerkte persoonsgegevens of bestanden zijn blootgesteld aan verlies of onrechtmatige verwerking, en</w:t>
      </w:r>
    </w:p>
    <w:p w14:paraId="204033A5" w14:textId="77777777" w:rsidR="00F50A0A" w:rsidRPr="00F50A0A" w:rsidRDefault="00F50A0A" w:rsidP="00916F4B">
      <w:pPr>
        <w:pStyle w:val="Lijstalinea"/>
        <w:numPr>
          <w:ilvl w:val="0"/>
          <w:numId w:val="6"/>
        </w:numPr>
        <w:snapToGrid/>
        <w:spacing w:line="320" w:lineRule="exact"/>
      </w:pPr>
      <w:proofErr w:type="gramStart"/>
      <w:r w:rsidRPr="00F50A0A">
        <w:t>er</w:t>
      </w:r>
      <w:proofErr w:type="gramEnd"/>
      <w:r w:rsidRPr="00F50A0A">
        <w:t xml:space="preserve"> kan niet redelijkerwijs uitgesloten worden dat er persoonsgegevens verloren zijn gegaan of onrechtmatig zijn verwerkt.</w:t>
      </w:r>
    </w:p>
    <w:p w14:paraId="5A09F457" w14:textId="77777777" w:rsidR="00F50A0A" w:rsidRPr="00F50A0A" w:rsidRDefault="00F50A0A" w:rsidP="00F50A0A">
      <w:pPr>
        <w:spacing w:line="320" w:lineRule="exact"/>
      </w:pPr>
    </w:p>
    <w:p w14:paraId="4AEF9EAC" w14:textId="77777777" w:rsidR="00F50A0A" w:rsidRPr="00F50A0A" w:rsidRDefault="00F50A0A" w:rsidP="00F50A0A">
      <w:pPr>
        <w:spacing w:line="320" w:lineRule="exact"/>
      </w:pPr>
      <w:r w:rsidRPr="00F50A0A">
        <w:t>Verlies houdt in dat de gegevens er niet meer zijn (</w:t>
      </w:r>
      <w:r w:rsidRPr="00F50A0A">
        <w:rPr>
          <w:i/>
        </w:rPr>
        <w:t>er is bijvoorbeeld geen back-up beschikbaar</w:t>
      </w:r>
      <w:r w:rsidRPr="00F50A0A">
        <w:t>).</w:t>
      </w:r>
    </w:p>
    <w:p w14:paraId="65A709FE" w14:textId="77777777" w:rsidR="00F50A0A" w:rsidRPr="00F50A0A" w:rsidRDefault="00F50A0A" w:rsidP="00F50A0A">
      <w:pPr>
        <w:spacing w:line="320" w:lineRule="exact"/>
      </w:pPr>
      <w:r w:rsidRPr="00F50A0A">
        <w:t>Onder onrechtmatige verwerking wordt verstaan de aantasting van de gegevens, onbevoegde kennisneming, wijziging of verstrekking daarvan.</w:t>
      </w:r>
    </w:p>
    <w:p w14:paraId="63D086E4" w14:textId="77777777" w:rsidR="00F50A0A" w:rsidRPr="00F50A0A" w:rsidRDefault="00F50A0A" w:rsidP="00F50A0A">
      <w:pPr>
        <w:spacing w:line="320" w:lineRule="exact"/>
      </w:pPr>
    </w:p>
    <w:p w14:paraId="51D3C938" w14:textId="77777777" w:rsidR="00F50A0A" w:rsidRPr="00F50A0A" w:rsidRDefault="00F50A0A" w:rsidP="00F50A0A">
      <w:pPr>
        <w:spacing w:line="320" w:lineRule="exact"/>
      </w:pPr>
      <w:r w:rsidRPr="00F50A0A">
        <w:t xml:space="preserve">In </w:t>
      </w:r>
      <w:r w:rsidRPr="00F50A0A">
        <w:rPr>
          <w:b/>
        </w:rPr>
        <w:t>Bijlage 3</w:t>
      </w:r>
      <w:r w:rsidRPr="00F50A0A">
        <w:t xml:space="preserve"> is een stappenplan opgenomen dat het wel/niet melden schematisch weergeeft.</w:t>
      </w:r>
    </w:p>
    <w:p w14:paraId="44DB54DE" w14:textId="77777777" w:rsidR="00F50A0A" w:rsidRPr="00F50A0A" w:rsidRDefault="00F50A0A" w:rsidP="00F50A0A">
      <w:pPr>
        <w:spacing w:line="320" w:lineRule="exact"/>
      </w:pPr>
    </w:p>
    <w:p w14:paraId="2D53953A" w14:textId="1734AD5C" w:rsidR="00F50A0A" w:rsidRDefault="00F50A0A" w:rsidP="00377BFC">
      <w:pPr>
        <w:pStyle w:val="Kop1"/>
      </w:pPr>
      <w:bookmarkStart w:id="8" w:name="_Toc536807601"/>
      <w:bookmarkStart w:id="9" w:name="_Toc65073578"/>
      <w:r w:rsidRPr="00377BFC">
        <w:t>Is het waarschijnlijk dat de inbreuk een risico inhoudt voor de rechten en vrijheden van betrokkenen?</w:t>
      </w:r>
      <w:bookmarkEnd w:id="8"/>
      <w:bookmarkEnd w:id="9"/>
    </w:p>
    <w:p w14:paraId="21DA6966" w14:textId="75AA904D" w:rsidR="00782918" w:rsidRDefault="00782918" w:rsidP="00782918">
      <w:r>
        <w:t xml:space="preserve">In alle gevallen wordt een datalek gemeld bij de privacy-coördinator van Stichting Optimus. Alle meldingen worden vermeld door de </w:t>
      </w:r>
      <w:proofErr w:type="spellStart"/>
      <w:r>
        <w:t>prinvacy</w:t>
      </w:r>
      <w:proofErr w:type="spellEnd"/>
      <w:r>
        <w:t xml:space="preserve">-coördinator in het incidentenregister. </w:t>
      </w:r>
    </w:p>
    <w:p w14:paraId="54260244" w14:textId="77777777" w:rsidR="00782918" w:rsidRDefault="00782918" w:rsidP="00782918"/>
    <w:p w14:paraId="5AEB6110" w14:textId="4F6A80F1" w:rsidR="00782918" w:rsidRDefault="00782918" w:rsidP="00782918">
      <w:r>
        <w:t>Er zijn vervolgens twee mogelijkheden of deze datalek gemeld moet worden bij de Autoriteit Persoonsgegevens:</w:t>
      </w:r>
    </w:p>
    <w:p w14:paraId="43E1882D" w14:textId="3E31FA6B" w:rsidR="00782918" w:rsidRDefault="00782918" w:rsidP="00782918"/>
    <w:p w14:paraId="49242EF6" w14:textId="50EE6675" w:rsidR="00782918" w:rsidRPr="00F50A0A" w:rsidRDefault="00782918" w:rsidP="00F96076">
      <w:pPr>
        <w:pStyle w:val="Lijstalinea"/>
        <w:numPr>
          <w:ilvl w:val="0"/>
          <w:numId w:val="24"/>
        </w:numPr>
        <w:spacing w:line="320" w:lineRule="exact"/>
      </w:pPr>
      <w:r w:rsidRPr="00F50A0A">
        <w:t xml:space="preserve">Een melding hoeft </w:t>
      </w:r>
      <w:r w:rsidRPr="00782918">
        <w:rPr>
          <w:u w:val="single"/>
        </w:rPr>
        <w:t>niet</w:t>
      </w:r>
      <w:r w:rsidRPr="00F50A0A">
        <w:t xml:space="preserve"> te worden gedaan als het </w:t>
      </w:r>
      <w:r w:rsidRPr="00782918">
        <w:rPr>
          <w:b/>
        </w:rPr>
        <w:t>NIET</w:t>
      </w:r>
      <w:r w:rsidRPr="00F50A0A">
        <w:t xml:space="preserve"> waarschijnlijk is dat de inbreuk een risico inhoudt voor de rechten en vrijheden van betrokkenen</w:t>
      </w:r>
      <w:r>
        <w:t xml:space="preserve">. </w:t>
      </w:r>
    </w:p>
    <w:p w14:paraId="11049C28" w14:textId="7F769C05" w:rsidR="00F50A0A" w:rsidRDefault="00F50A0A" w:rsidP="00123F80">
      <w:pPr>
        <w:pStyle w:val="Lijstalinea"/>
        <w:numPr>
          <w:ilvl w:val="0"/>
          <w:numId w:val="24"/>
        </w:numPr>
        <w:spacing w:line="320" w:lineRule="exact"/>
      </w:pPr>
      <w:r w:rsidRPr="00F50A0A">
        <w:t xml:space="preserve">Alleen in het geval </w:t>
      </w:r>
      <w:r w:rsidRPr="00782918">
        <w:rPr>
          <w:b/>
        </w:rPr>
        <w:t>dat het waarschijnlijk is</w:t>
      </w:r>
      <w:r w:rsidRPr="00F50A0A">
        <w:t xml:space="preserve"> dat de inbreuk een risico inhoudt voor de rechten en vrijheden van betrokkenen hoeft er een melding plaats te vinden van een datalek aan de AP. </w:t>
      </w:r>
      <w:r w:rsidR="00782918">
        <w:t xml:space="preserve">Dit wordt gedaan door de privacy-coördinator in samenwerking met de Functionaris Gegevensbescherming </w:t>
      </w:r>
      <w:proofErr w:type="spellStart"/>
      <w:r w:rsidR="00782918">
        <w:t>Lumengroup</w:t>
      </w:r>
      <w:proofErr w:type="spellEnd"/>
      <w:r w:rsidR="00782918">
        <w:t xml:space="preserve"> en het College van Bestuur.</w:t>
      </w:r>
    </w:p>
    <w:p w14:paraId="044C577E" w14:textId="77777777" w:rsidR="00782918" w:rsidRPr="00F50A0A" w:rsidRDefault="00782918" w:rsidP="00782918">
      <w:pPr>
        <w:pStyle w:val="Lijstalinea"/>
        <w:spacing w:line="320" w:lineRule="exact"/>
      </w:pPr>
    </w:p>
    <w:p w14:paraId="78E7596F" w14:textId="77777777" w:rsidR="00F50A0A" w:rsidRPr="00F50A0A" w:rsidRDefault="00F50A0A" w:rsidP="00F50A0A">
      <w:pPr>
        <w:spacing w:line="320" w:lineRule="exact"/>
      </w:pPr>
      <w:r w:rsidRPr="00F50A0A">
        <w:t>Hiervan is sprake in de volgende gevallen:</w:t>
      </w:r>
    </w:p>
    <w:p w14:paraId="5E5EEC49" w14:textId="77777777" w:rsidR="00F50A0A" w:rsidRPr="00F50A0A" w:rsidRDefault="00F50A0A" w:rsidP="00916F4B">
      <w:pPr>
        <w:pStyle w:val="Lijstalinea"/>
        <w:numPr>
          <w:ilvl w:val="0"/>
          <w:numId w:val="8"/>
        </w:numPr>
        <w:snapToGrid/>
        <w:spacing w:line="320" w:lineRule="exact"/>
      </w:pPr>
      <w:proofErr w:type="gramStart"/>
      <w:r w:rsidRPr="00F50A0A">
        <w:t>indien</w:t>
      </w:r>
      <w:proofErr w:type="gramEnd"/>
      <w:r w:rsidRPr="00F50A0A">
        <w:t xml:space="preserve"> er persoonsgegevens van gevoelige aard gelekt zijn (</w:t>
      </w:r>
      <w:r w:rsidRPr="00F50A0A">
        <w:rPr>
          <w:i/>
        </w:rPr>
        <w:t>Indien het gaat om medische gegevens, BSN, legitimatie, inloggegevens en wachtwoorden alsmede financiële gegevens wordt aangenomen dat dit meestal het geval is</w:t>
      </w:r>
      <w:r w:rsidRPr="00F50A0A">
        <w:t>), en/of</w:t>
      </w:r>
    </w:p>
    <w:p w14:paraId="7A9B9B2F" w14:textId="7FC530FF" w:rsidR="00F50A0A" w:rsidRDefault="00F50A0A" w:rsidP="00916F4B">
      <w:pPr>
        <w:pStyle w:val="Lijstalinea"/>
        <w:numPr>
          <w:ilvl w:val="0"/>
          <w:numId w:val="8"/>
        </w:numPr>
        <w:snapToGrid/>
        <w:spacing w:line="320" w:lineRule="exact"/>
      </w:pPr>
      <w:proofErr w:type="gramStart"/>
      <w:r w:rsidRPr="00F50A0A">
        <w:t>de</w:t>
      </w:r>
      <w:proofErr w:type="gramEnd"/>
      <w:r w:rsidRPr="00F50A0A">
        <w:t xml:space="preserve"> aard en omvang van de inbreuk leidt tot (een aanzienlijke kans op) ernstige nadelige gevolgen. De AVG omschrijft dit als: ‘een risico inhoudt voor de rechten en vrijheden van natuurlijke personen.’ Dit houdt in dat er bijvoorbeeld sprake is van (mogelijke) discriminatie, financiële schade, reputatierisico </w:t>
      </w:r>
      <w:proofErr w:type="gramStart"/>
      <w:r w:rsidRPr="00F50A0A">
        <w:t>en /</w:t>
      </w:r>
      <w:proofErr w:type="gramEnd"/>
      <w:r w:rsidRPr="00F50A0A">
        <w:t xml:space="preserve"> of identiteitsfraude. </w:t>
      </w:r>
    </w:p>
    <w:p w14:paraId="3E9D6524" w14:textId="61F9A3AA" w:rsidR="00F50A0A" w:rsidRPr="00F50A0A" w:rsidRDefault="00782918" w:rsidP="00D63D57">
      <w:pPr>
        <w:pStyle w:val="Lijstalinea"/>
        <w:numPr>
          <w:ilvl w:val="0"/>
          <w:numId w:val="8"/>
        </w:numPr>
        <w:snapToGrid/>
        <w:spacing w:line="320" w:lineRule="exact"/>
      </w:pPr>
      <w:r>
        <w:lastRenderedPageBreak/>
        <w:t xml:space="preserve"> </w:t>
      </w:r>
      <w:proofErr w:type="gramStart"/>
      <w:r w:rsidR="00F50A0A" w:rsidRPr="00F50A0A">
        <w:t>Indien</w:t>
      </w:r>
      <w:proofErr w:type="gramEnd"/>
      <w:r w:rsidR="00F50A0A" w:rsidRPr="00F50A0A">
        <w:t xml:space="preserve"> medische gegevens zijn ingezien door (</w:t>
      </w:r>
      <w:r w:rsidR="00F50A0A" w:rsidRPr="00782918">
        <w:rPr>
          <w:i/>
        </w:rPr>
        <w:t>zelfs interne</w:t>
      </w:r>
      <w:r w:rsidR="00F50A0A" w:rsidRPr="00F50A0A">
        <w:t>) onbevoegden is er sprake van een datalek. Financiële gegevens en BSN-nummer zijn gevoelig met het oog op (</w:t>
      </w:r>
      <w:proofErr w:type="spellStart"/>
      <w:r w:rsidR="00F50A0A" w:rsidRPr="00F50A0A">
        <w:t>identiteits</w:t>
      </w:r>
      <w:proofErr w:type="spellEnd"/>
      <w:r w:rsidR="00F50A0A" w:rsidRPr="00F50A0A">
        <w:t xml:space="preserve">)fraude. </w:t>
      </w:r>
    </w:p>
    <w:p w14:paraId="5EE1D3C4" w14:textId="77777777" w:rsidR="00F50A0A" w:rsidRPr="0022714B" w:rsidRDefault="00F50A0A" w:rsidP="00F50A0A">
      <w:pPr>
        <w:pStyle w:val="Kop1"/>
      </w:pPr>
      <w:bookmarkStart w:id="10" w:name="_Toc536807602"/>
      <w:bookmarkStart w:id="11" w:name="_Toc65073579"/>
      <w:r w:rsidRPr="0022714B">
        <w:t>Bepalingen voor de verwerker</w:t>
      </w:r>
      <w:bookmarkEnd w:id="10"/>
      <w:bookmarkEnd w:id="11"/>
    </w:p>
    <w:p w14:paraId="6397902A" w14:textId="43712711" w:rsidR="00F50A0A" w:rsidRPr="00F50A0A" w:rsidRDefault="00F50A0A" w:rsidP="00F50A0A">
      <w:pPr>
        <w:spacing w:line="320" w:lineRule="exact"/>
      </w:pPr>
      <w:r w:rsidRPr="00F50A0A">
        <w:t xml:space="preserve">Voor verwerkers geldt dat </w:t>
      </w:r>
      <w:proofErr w:type="gramStart"/>
      <w:r w:rsidRPr="00F50A0A">
        <w:t>indien</w:t>
      </w:r>
      <w:proofErr w:type="gramEnd"/>
      <w:r w:rsidRPr="00F50A0A">
        <w:t xml:space="preserve"> zij geconfronteerd worden met een datalek, dit onverwijld aan de </w:t>
      </w:r>
      <w:r w:rsidR="00782918">
        <w:t xml:space="preserve">privacy-coördinator </w:t>
      </w:r>
      <w:r w:rsidRPr="00F50A0A">
        <w:t xml:space="preserve">van </w:t>
      </w:r>
      <w:r>
        <w:t xml:space="preserve">Stichting Optimus </w:t>
      </w:r>
      <w:r w:rsidRPr="00F50A0A">
        <w:t xml:space="preserve">moeten doorgeven, zodat deze namens </w:t>
      </w:r>
      <w:r>
        <w:t>Stichting Optimus</w:t>
      </w:r>
      <w:r w:rsidR="00377BFC">
        <w:t xml:space="preserve"> </w:t>
      </w:r>
      <w:r w:rsidRPr="00F50A0A">
        <w:t xml:space="preserve">de melding kan doen. </w:t>
      </w:r>
      <w:r w:rsidR="00782918">
        <w:t xml:space="preserve">De afwegingen voor melding worden in samenspraak besloten door de privacy-coördinator, de </w:t>
      </w:r>
      <w:r w:rsidR="00764DDC">
        <w:t>F</w:t>
      </w:r>
      <w:r w:rsidR="00782918">
        <w:t xml:space="preserve">unctionaris Gegevensbescherming en het CvB. </w:t>
      </w:r>
    </w:p>
    <w:p w14:paraId="4882922B" w14:textId="77777777" w:rsidR="00F50A0A" w:rsidRPr="00F50A0A" w:rsidRDefault="00F50A0A" w:rsidP="00F50A0A">
      <w:pPr>
        <w:spacing w:line="320" w:lineRule="exact"/>
      </w:pPr>
    </w:p>
    <w:p w14:paraId="542E5F93" w14:textId="568ADAD7" w:rsidR="00F50A0A" w:rsidRPr="00F50A0A" w:rsidRDefault="00F50A0A" w:rsidP="00F50A0A">
      <w:pPr>
        <w:spacing w:line="320" w:lineRule="exact"/>
      </w:pPr>
      <w:r w:rsidRPr="00F50A0A">
        <w:t xml:space="preserve">Een verwerker verwerkt persoonsgegevens ten behoeve van de verantwoordelijke (i.c. </w:t>
      </w:r>
      <w:r>
        <w:t>Stichting Optimus</w:t>
      </w:r>
      <w:r w:rsidRPr="00F50A0A">
        <w:t xml:space="preserve">), enkel en alleen op instructie van de verantwoordelijke. De verwerker kan en mag dus zelfstandig niets met de gegevens die hij voor </w:t>
      </w:r>
      <w:r>
        <w:t xml:space="preserve">Stichting Optimus </w:t>
      </w:r>
      <w:r w:rsidRPr="00F50A0A">
        <w:t xml:space="preserve">verwerkt. </w:t>
      </w:r>
      <w:r>
        <w:t xml:space="preserve">Stichting Optimus </w:t>
      </w:r>
      <w:r w:rsidRPr="00F50A0A">
        <w:t xml:space="preserve">bepaalt het doel en de middelen. Zo is de salarisadministrateur een verwerker als ook het softwarebedrijf dat de hosting doet en/of de applicatie beschikbaar stelt en/of het onderhoud doet. Net zoals </w:t>
      </w:r>
      <w:r>
        <w:t xml:space="preserve">Stichting Optimus </w:t>
      </w:r>
      <w:r w:rsidRPr="00F50A0A">
        <w:t xml:space="preserve">verantwoordelijk is voor adequate beveiliging van de persoonsgegevens op organisatorisch en technisch niveau, geldt dit evenzeer voor de verwerker. </w:t>
      </w:r>
    </w:p>
    <w:p w14:paraId="12157015" w14:textId="77777777" w:rsidR="00F50A0A" w:rsidRPr="00F50A0A" w:rsidRDefault="00F50A0A" w:rsidP="00F50A0A">
      <w:pPr>
        <w:spacing w:line="320" w:lineRule="exact"/>
      </w:pPr>
    </w:p>
    <w:p w14:paraId="5B799BC3" w14:textId="3864EB75" w:rsidR="00F50A0A" w:rsidRPr="00F50A0A" w:rsidRDefault="00F50A0A" w:rsidP="00F50A0A">
      <w:pPr>
        <w:spacing w:line="320" w:lineRule="exact"/>
      </w:pPr>
      <w:r w:rsidRPr="00F50A0A">
        <w:t>In veel gevallen is de verwerker de eerste die kennis heeft van een datalek.</w:t>
      </w:r>
      <w:r w:rsidR="00377BFC">
        <w:t xml:space="preserve"> </w:t>
      </w:r>
      <w:r>
        <w:t>Stichting Optimus</w:t>
      </w:r>
      <w:r w:rsidRPr="00F50A0A">
        <w:t xml:space="preserve"> is echter verantwoordelijk voor het (laten) melden van dit lek, dat bij de verwerker is ontstaan. Het is daarom van belang dat de verwerker het lek direct meldt aan </w:t>
      </w:r>
      <w:r>
        <w:t xml:space="preserve">Stichting </w:t>
      </w:r>
      <w:proofErr w:type="gramStart"/>
      <w:r>
        <w:t xml:space="preserve">Optimus </w:t>
      </w:r>
      <w:r w:rsidRPr="00F50A0A">
        <w:t>.</w:t>
      </w:r>
      <w:proofErr w:type="gramEnd"/>
    </w:p>
    <w:p w14:paraId="63596247" w14:textId="1348F737" w:rsidR="00F50A0A" w:rsidRPr="00F50A0A" w:rsidRDefault="00F50A0A" w:rsidP="00F50A0A">
      <w:pPr>
        <w:spacing w:line="320" w:lineRule="exact"/>
      </w:pPr>
      <w:r w:rsidRPr="00F50A0A">
        <w:t xml:space="preserve">Met deze verwerkers heeft </w:t>
      </w:r>
      <w:r>
        <w:t xml:space="preserve">Stichting Optimus </w:t>
      </w:r>
      <w:r w:rsidRPr="00F50A0A">
        <w:t>afspraken gemaakt in de verwerkersovereenkomst voor het melden van een datalek.</w:t>
      </w:r>
    </w:p>
    <w:p w14:paraId="600895B2" w14:textId="77777777" w:rsidR="00F50A0A" w:rsidRPr="00F50A0A" w:rsidRDefault="00F50A0A" w:rsidP="00F50A0A">
      <w:pPr>
        <w:pStyle w:val="Kop1"/>
      </w:pPr>
      <w:bookmarkStart w:id="12" w:name="_Toc536807603"/>
      <w:bookmarkStart w:id="13" w:name="_Toc65073580"/>
      <w:r w:rsidRPr="00F50A0A">
        <w:t>Hoe moet een datalek gemeld worden?</w:t>
      </w:r>
      <w:bookmarkEnd w:id="12"/>
      <w:bookmarkEnd w:id="13"/>
    </w:p>
    <w:p w14:paraId="3E93AC3C" w14:textId="77777777" w:rsidR="00F50A0A" w:rsidRPr="0022714B" w:rsidRDefault="00F50A0A" w:rsidP="00F50A0A">
      <w:pPr>
        <w:pStyle w:val="Kop2"/>
      </w:pPr>
      <w:bookmarkStart w:id="14" w:name="_Toc536807604"/>
      <w:bookmarkStart w:id="15" w:name="_Toc65073581"/>
      <w:r w:rsidRPr="0022714B">
        <w:t>Melding aan de AP.</w:t>
      </w:r>
      <w:bookmarkEnd w:id="14"/>
      <w:bookmarkEnd w:id="15"/>
    </w:p>
    <w:p w14:paraId="424343AD" w14:textId="77777777" w:rsidR="00F50A0A" w:rsidRPr="00F50A0A" w:rsidRDefault="00F50A0A" w:rsidP="00F50A0A">
      <w:pPr>
        <w:spacing w:line="320" w:lineRule="exact"/>
      </w:pPr>
      <w:r w:rsidRPr="00F50A0A">
        <w:t xml:space="preserve">Een datalek moet </w:t>
      </w:r>
      <w:r w:rsidRPr="00F50A0A">
        <w:rPr>
          <w:b/>
        </w:rPr>
        <w:t>onverwijld</w:t>
      </w:r>
      <w:r w:rsidRPr="00F50A0A">
        <w:t xml:space="preserve"> (</w:t>
      </w:r>
      <w:r w:rsidRPr="00F50A0A">
        <w:rPr>
          <w:i/>
        </w:rPr>
        <w:t>onverwijld: zonder onnodige vertraging, en niet later dan 72 uur na de ontdekking van het datalek</w:t>
      </w:r>
      <w:r w:rsidRPr="00F50A0A">
        <w:t xml:space="preserve">) gemeld worden aan de Autoriteit </w:t>
      </w:r>
      <w:proofErr w:type="gramStart"/>
      <w:r w:rsidRPr="00F50A0A">
        <w:t>Persoonsgegevens .</w:t>
      </w:r>
      <w:proofErr w:type="gramEnd"/>
      <w:r w:rsidRPr="00F50A0A">
        <w:t xml:space="preserve"> </w:t>
      </w:r>
    </w:p>
    <w:p w14:paraId="2988216F" w14:textId="4244C59A" w:rsidR="00F50A0A" w:rsidRPr="00F50A0A" w:rsidRDefault="00F50A0A" w:rsidP="00F50A0A">
      <w:pPr>
        <w:spacing w:line="320" w:lineRule="exact"/>
      </w:pPr>
      <w:r w:rsidRPr="00F50A0A">
        <w:t xml:space="preserve">De termijn voor het melden begint te lopen op het moment dat </w:t>
      </w:r>
      <w:r>
        <w:t>Stichting Optimus</w:t>
      </w:r>
      <w:r w:rsidRPr="00F50A0A">
        <w:t xml:space="preserve"> of de verwerker op de hoogte raakt van een incident waarbij persoonsgegevens kunnen zijn blootgesteld aan verlies of onrechtmatige verwerking. </w:t>
      </w:r>
      <w:r>
        <w:t>Stichting Optimus</w:t>
      </w:r>
      <w:r w:rsidR="00D236CE">
        <w:t xml:space="preserve"> </w:t>
      </w:r>
      <w:r w:rsidRPr="00F50A0A">
        <w:t>roept dan het IBP-team bij elkaar en brengt de Functionaris Gegevensbescherming op de hoogte.</w:t>
      </w:r>
    </w:p>
    <w:p w14:paraId="66777424" w14:textId="77777777" w:rsidR="00F50A0A" w:rsidRPr="00F50A0A" w:rsidRDefault="00F50A0A" w:rsidP="00F50A0A">
      <w:pPr>
        <w:spacing w:line="320" w:lineRule="exact"/>
        <w:rPr>
          <w:b/>
        </w:rPr>
      </w:pPr>
    </w:p>
    <w:p w14:paraId="0FAF7A99" w14:textId="77777777" w:rsidR="00F50A0A" w:rsidRPr="00F50A0A" w:rsidRDefault="00F50A0A" w:rsidP="00F50A0A">
      <w:pPr>
        <w:spacing w:line="320" w:lineRule="exact"/>
      </w:pPr>
      <w:r w:rsidRPr="00F50A0A">
        <w:t xml:space="preserve">Voor het feitelijk doen van de melding stelt de AP een </w:t>
      </w:r>
      <w:r w:rsidRPr="00F50A0A">
        <w:rPr>
          <w:b/>
        </w:rPr>
        <w:t>webformulier</w:t>
      </w:r>
      <w:r w:rsidRPr="00F50A0A">
        <w:t xml:space="preserve"> beschikbaar</w:t>
      </w:r>
      <w:r w:rsidRPr="0022714B">
        <w:rPr>
          <w:rStyle w:val="Voetnootmarkering"/>
        </w:rPr>
        <w:footnoteReference w:id="3"/>
      </w:r>
      <w:r w:rsidRPr="00F50A0A">
        <w:t>. In de melding moet worden aangegeven of de datalek ook aan betrokkene is gemeld.</w:t>
      </w:r>
    </w:p>
    <w:p w14:paraId="59FEFA2D" w14:textId="77777777" w:rsidR="00F50A0A" w:rsidRPr="00F50A0A" w:rsidRDefault="00F50A0A" w:rsidP="00F50A0A">
      <w:pPr>
        <w:spacing w:line="320" w:lineRule="exact"/>
      </w:pPr>
      <w:r w:rsidRPr="00F50A0A">
        <w:t>Uiteraard dient, nadat het datalek is geconstateerd, direct te worden overgegaan tot het treffen van corrigerende acties in overleg met een privacy deskundige en/of informatiebeveiligingskundige.</w:t>
      </w:r>
    </w:p>
    <w:p w14:paraId="47C5C244" w14:textId="77777777" w:rsidR="00F50A0A" w:rsidRPr="0022714B" w:rsidRDefault="00F50A0A" w:rsidP="00F50A0A">
      <w:pPr>
        <w:pStyle w:val="Kop2"/>
      </w:pPr>
      <w:bookmarkStart w:id="16" w:name="_Toc536807605"/>
      <w:bookmarkStart w:id="17" w:name="_Toc65073582"/>
      <w:r w:rsidRPr="0022714B">
        <w:lastRenderedPageBreak/>
        <w:t>Melding aan betrokkene.</w:t>
      </w:r>
      <w:bookmarkEnd w:id="16"/>
      <w:bookmarkEnd w:id="17"/>
    </w:p>
    <w:p w14:paraId="08BA7629" w14:textId="77B3FC8A" w:rsidR="00F50A0A" w:rsidRPr="0022714B" w:rsidRDefault="00F50A0A" w:rsidP="00F50A0A">
      <w:pPr>
        <w:spacing w:line="320" w:lineRule="exact"/>
      </w:pPr>
      <w:r w:rsidRPr="00F50A0A">
        <w:t xml:space="preserve">Naast het melden aan de Autoriteit Persoonsgegevens moet het datalek in de meeste gevallen ook gemeld worden aan (alle) betrokkene(n). </w:t>
      </w:r>
      <w:r w:rsidRPr="0022714B">
        <w:t>Zie voor verdere details paragraaf 8.3.4.</w:t>
      </w:r>
      <w:r w:rsidR="00764DDC">
        <w:t xml:space="preserve"> Dit gebeurt altijd door de privacy-coördinator en het CvB. </w:t>
      </w:r>
    </w:p>
    <w:p w14:paraId="02B34376" w14:textId="77777777" w:rsidR="00F50A0A" w:rsidRPr="00F50A0A" w:rsidRDefault="00F50A0A" w:rsidP="00F50A0A">
      <w:pPr>
        <w:pStyle w:val="Kop1"/>
      </w:pPr>
      <w:bookmarkStart w:id="18" w:name="_Toc536807606"/>
      <w:bookmarkStart w:id="19" w:name="_Toc65073583"/>
      <w:r w:rsidRPr="00F50A0A">
        <w:t>Registratie bijhouden van beveiligingsincidenten c.q. datalekken</w:t>
      </w:r>
      <w:bookmarkEnd w:id="18"/>
      <w:bookmarkEnd w:id="19"/>
    </w:p>
    <w:p w14:paraId="6E6CF98B" w14:textId="236F398B" w:rsidR="00F50A0A" w:rsidRPr="0022714B" w:rsidRDefault="00F50A0A" w:rsidP="00F50A0A">
      <w:r>
        <w:t xml:space="preserve">Stichting Optimus </w:t>
      </w:r>
      <w:r w:rsidRPr="00F50A0A">
        <w:t xml:space="preserve">houdt een register bij van alle beveiligingsincidenten en van datalekken die onder de meldplicht vallen. Het register valt onder de verantwoordelijkheid van de privacy coördinator van </w:t>
      </w:r>
      <w:r>
        <w:t>Stichting Optimus</w:t>
      </w:r>
      <w:r w:rsidRPr="00F50A0A">
        <w:t xml:space="preserve">. Per datalek worden bijgehouden de feiten en gegevens </w:t>
      </w:r>
      <w:proofErr w:type="gramStart"/>
      <w:r w:rsidRPr="00F50A0A">
        <w:t>omtrent</w:t>
      </w:r>
      <w:proofErr w:type="gramEnd"/>
      <w:r w:rsidRPr="00F50A0A">
        <w:t xml:space="preserve"> de aard van de inbreuk. </w:t>
      </w:r>
      <w:proofErr w:type="gramStart"/>
      <w:r w:rsidRPr="00F50A0A">
        <w:t>Tevens</w:t>
      </w:r>
      <w:proofErr w:type="gramEnd"/>
      <w:r w:rsidRPr="00F50A0A">
        <w:t xml:space="preserve"> wordt de tekst van de melding aan betrokkenen opgenomen. Dit register wordt minimaal één jaar bewaard. </w:t>
      </w:r>
      <w:proofErr w:type="gramStart"/>
      <w:r w:rsidRPr="00F50A0A">
        <w:t>Tevens</w:t>
      </w:r>
      <w:proofErr w:type="gramEnd"/>
      <w:r w:rsidRPr="00F50A0A">
        <w:t xml:space="preserve"> is het goed steeds de getroffen maatregelen te vermelden, die zijn toegepast om de risico’s en consequenties van het incident (direct en naar de toekomst toe) te beperken. </w:t>
      </w:r>
      <w:r w:rsidRPr="0022714B">
        <w:t xml:space="preserve">Dit register is niet openbaar. </w:t>
      </w:r>
    </w:p>
    <w:p w14:paraId="65AE335E" w14:textId="77777777" w:rsidR="00F50A0A" w:rsidRPr="0022714B" w:rsidRDefault="00F50A0A" w:rsidP="00F50A0A">
      <w:pPr>
        <w:spacing w:line="320" w:lineRule="exact"/>
      </w:pPr>
    </w:p>
    <w:p w14:paraId="66F59050" w14:textId="77777777" w:rsidR="00F50A0A" w:rsidRPr="0022714B" w:rsidRDefault="00F50A0A" w:rsidP="00F50A0A">
      <w:pPr>
        <w:pStyle w:val="Kop1"/>
      </w:pPr>
      <w:bookmarkStart w:id="20" w:name="_Toc536807607"/>
      <w:bookmarkStart w:id="21" w:name="_Toc65073584"/>
      <w:r w:rsidRPr="0022714B">
        <w:t>Interne procedure</w:t>
      </w:r>
      <w:bookmarkEnd w:id="20"/>
      <w:bookmarkEnd w:id="21"/>
    </w:p>
    <w:p w14:paraId="36229190" w14:textId="77777777" w:rsidR="00F50A0A" w:rsidRPr="00F50A0A" w:rsidRDefault="00F50A0A" w:rsidP="00F50A0A">
      <w:pPr>
        <w:pStyle w:val="Kop2"/>
      </w:pPr>
      <w:bookmarkStart w:id="22" w:name="_Toc536807608"/>
      <w:bookmarkStart w:id="23" w:name="_Toc65073585"/>
      <w:r w:rsidRPr="00F50A0A">
        <w:t>Constateren van een mogelijk datalek door medewerker en interne melding</w:t>
      </w:r>
      <w:bookmarkEnd w:id="22"/>
      <w:bookmarkEnd w:id="23"/>
    </w:p>
    <w:p w14:paraId="7BCE22EB" w14:textId="01788304" w:rsidR="00764DDC" w:rsidRPr="0022714B" w:rsidRDefault="00F50A0A" w:rsidP="00764DDC">
      <w:pPr>
        <w:spacing w:line="320" w:lineRule="exact"/>
      </w:pPr>
      <w:proofErr w:type="gramStart"/>
      <w:r w:rsidRPr="00F50A0A">
        <w:t>Indien</w:t>
      </w:r>
      <w:proofErr w:type="gramEnd"/>
      <w:r w:rsidRPr="00F50A0A">
        <w:t xml:space="preserve"> een medewerker van </w:t>
      </w:r>
      <w:r>
        <w:t xml:space="preserve">Stichting Optimus </w:t>
      </w:r>
      <w:r w:rsidRPr="00F50A0A">
        <w:t xml:space="preserve">een mogelijk datalek signaleert, is deze verplicht deze </w:t>
      </w:r>
      <w:r w:rsidRPr="00F50A0A">
        <w:rPr>
          <w:u w:val="single"/>
        </w:rPr>
        <w:t>onverwijld</w:t>
      </w:r>
      <w:r w:rsidRPr="00F50A0A">
        <w:t xml:space="preserve"> intern te melden</w:t>
      </w:r>
      <w:r w:rsidR="00764DDC">
        <w:t xml:space="preserve"> bij de privacy-coördinator: </w:t>
      </w:r>
      <w:hyperlink r:id="rId20" w:history="1">
        <w:r w:rsidR="00764DDC" w:rsidRPr="00701CBA">
          <w:rPr>
            <w:rStyle w:val="Hyperlink"/>
          </w:rPr>
          <w:t>privacycoordinator@optimusonderwijs.nl</w:t>
        </w:r>
      </w:hyperlink>
      <w:r w:rsidR="00764DDC" w:rsidRPr="00782918">
        <w:rPr>
          <w:color w:val="FF0000"/>
        </w:rPr>
        <w:t xml:space="preserve">. </w:t>
      </w:r>
    </w:p>
    <w:p w14:paraId="1AA6EA04" w14:textId="77777777" w:rsidR="00764DDC" w:rsidRDefault="00764DDC" w:rsidP="00F50A0A">
      <w:pPr>
        <w:spacing w:line="320" w:lineRule="exact"/>
      </w:pPr>
    </w:p>
    <w:p w14:paraId="481978D7" w14:textId="67A0B0AE" w:rsidR="00F50A0A" w:rsidRPr="00F50A0A" w:rsidRDefault="00F50A0A" w:rsidP="00F50A0A">
      <w:pPr>
        <w:spacing w:line="320" w:lineRule="exact"/>
      </w:pPr>
      <w:r w:rsidRPr="00F50A0A">
        <w:t xml:space="preserve">De instructie voor medewerkers is te vinden </w:t>
      </w:r>
      <w:r w:rsidR="00D236CE">
        <w:t xml:space="preserve">op WOOW, het intranet van Stichting Optimus. </w:t>
      </w:r>
      <w:r w:rsidRPr="00F50A0A">
        <w:t xml:space="preserve">De instructie is opgenomen als </w:t>
      </w:r>
      <w:r w:rsidRPr="00F50A0A">
        <w:rPr>
          <w:b/>
        </w:rPr>
        <w:t>bijlage 2</w:t>
      </w:r>
      <w:r w:rsidRPr="00F50A0A">
        <w:t xml:space="preserve">. </w:t>
      </w:r>
      <w:r w:rsidR="00D236CE">
        <w:t xml:space="preserve">De </w:t>
      </w:r>
      <w:proofErr w:type="spellStart"/>
      <w:r w:rsidR="00D236CE">
        <w:t>infographic</w:t>
      </w:r>
      <w:proofErr w:type="spellEnd"/>
      <w:r w:rsidR="00D236CE">
        <w:t xml:space="preserve"> hangt zichtbaar in iedere personeelskamer. </w:t>
      </w:r>
    </w:p>
    <w:p w14:paraId="143DA97F" w14:textId="77777777" w:rsidR="00F50A0A" w:rsidRPr="00F50A0A" w:rsidRDefault="00F50A0A" w:rsidP="00F50A0A">
      <w:pPr>
        <w:spacing w:line="320" w:lineRule="exact"/>
      </w:pPr>
    </w:p>
    <w:p w14:paraId="1C9C3B5D" w14:textId="77777777" w:rsidR="00F50A0A" w:rsidRPr="00F50A0A" w:rsidRDefault="00F50A0A" w:rsidP="00F50A0A">
      <w:pPr>
        <w:spacing w:line="320" w:lineRule="exact"/>
      </w:pPr>
      <w:r w:rsidRPr="00F50A0A">
        <w:t>Hierbij handelt de medewerker als volgt:</w:t>
      </w:r>
    </w:p>
    <w:p w14:paraId="309E2A8A" w14:textId="54857D90" w:rsidR="00F50A0A" w:rsidRPr="00F50A0A" w:rsidRDefault="00F50A0A" w:rsidP="00916F4B">
      <w:pPr>
        <w:pStyle w:val="Lijstalinea"/>
        <w:numPr>
          <w:ilvl w:val="0"/>
          <w:numId w:val="13"/>
        </w:numPr>
        <w:snapToGrid/>
        <w:spacing w:line="320" w:lineRule="exact"/>
      </w:pPr>
      <w:r w:rsidRPr="00F50A0A">
        <w:t xml:space="preserve">Het direct na ontdekking opstellen van een mailbericht aan de leidinggevende en aan de privacy coördinator, zijnde het </w:t>
      </w:r>
      <w:r w:rsidRPr="00F50A0A">
        <w:rPr>
          <w:b/>
        </w:rPr>
        <w:t xml:space="preserve">IBP-team </w:t>
      </w:r>
      <w:r w:rsidRPr="00F50A0A">
        <w:t xml:space="preserve">met daarin een omschrijving van de volgende gegevens: </w:t>
      </w:r>
    </w:p>
    <w:p w14:paraId="3ED2BC1C" w14:textId="77777777" w:rsidR="00F50A0A" w:rsidRPr="00F50A0A" w:rsidRDefault="00F50A0A" w:rsidP="00916F4B">
      <w:pPr>
        <w:pStyle w:val="Lijstalinea"/>
        <w:numPr>
          <w:ilvl w:val="0"/>
          <w:numId w:val="10"/>
        </w:numPr>
        <w:snapToGrid/>
        <w:spacing w:line="320" w:lineRule="exact"/>
        <w:ind w:left="1134"/>
      </w:pPr>
      <w:r w:rsidRPr="00F50A0A">
        <w:t>Wat is er precies gebeurd</w:t>
      </w:r>
      <w:proofErr w:type="gramStart"/>
      <w:r w:rsidRPr="00F50A0A">
        <w:t>? :</w:t>
      </w:r>
      <w:proofErr w:type="gramEnd"/>
      <w:r w:rsidRPr="00F50A0A">
        <w:t xml:space="preserve"> zo duidelijk mogelijke omschrijving van het incident.</w:t>
      </w:r>
    </w:p>
    <w:p w14:paraId="35875F0E" w14:textId="77777777" w:rsidR="00F50A0A" w:rsidRPr="00F50A0A" w:rsidRDefault="00F50A0A" w:rsidP="00916F4B">
      <w:pPr>
        <w:pStyle w:val="Lijstalinea"/>
        <w:numPr>
          <w:ilvl w:val="0"/>
          <w:numId w:val="10"/>
        </w:numPr>
        <w:snapToGrid/>
        <w:spacing w:line="320" w:lineRule="exact"/>
        <w:ind w:left="1134"/>
      </w:pPr>
      <w:r w:rsidRPr="00F50A0A">
        <w:t>Is het incident zelf ontdekt (intern) of via een externe bron (verwerker, of andere derde)?</w:t>
      </w:r>
    </w:p>
    <w:p w14:paraId="2556709B" w14:textId="77777777" w:rsidR="00F50A0A" w:rsidRPr="00F50A0A" w:rsidRDefault="00F50A0A" w:rsidP="00916F4B">
      <w:pPr>
        <w:pStyle w:val="Lijstalinea"/>
        <w:numPr>
          <w:ilvl w:val="0"/>
          <w:numId w:val="10"/>
        </w:numPr>
        <w:snapToGrid/>
        <w:spacing w:line="320" w:lineRule="exact"/>
        <w:ind w:left="1134"/>
      </w:pPr>
      <w:r w:rsidRPr="00F50A0A">
        <w:t>Welk tijdstip (datum en tijd)?</w:t>
      </w:r>
    </w:p>
    <w:p w14:paraId="002ABFF5" w14:textId="2F575CEE" w:rsidR="00F50A0A" w:rsidRPr="00F50A0A" w:rsidRDefault="00F50A0A" w:rsidP="00916F4B">
      <w:pPr>
        <w:pStyle w:val="Lijstalinea"/>
        <w:numPr>
          <w:ilvl w:val="0"/>
          <w:numId w:val="10"/>
        </w:numPr>
        <w:snapToGrid/>
        <w:spacing w:line="320" w:lineRule="exact"/>
        <w:ind w:left="1134"/>
      </w:pPr>
      <w:r w:rsidRPr="00F50A0A">
        <w:t>Welke persoonsgegevens zijn hierbij betrokken</w:t>
      </w:r>
      <w:r w:rsidR="00764DDC">
        <w:t xml:space="preserve">. </w:t>
      </w:r>
    </w:p>
    <w:p w14:paraId="0312BEB9" w14:textId="27F79F81" w:rsidR="00F50A0A" w:rsidRDefault="00F50A0A" w:rsidP="00916F4B">
      <w:pPr>
        <w:pStyle w:val="Lijstalinea"/>
        <w:numPr>
          <w:ilvl w:val="0"/>
          <w:numId w:val="13"/>
        </w:numPr>
        <w:snapToGrid/>
        <w:spacing w:line="320" w:lineRule="exact"/>
      </w:pPr>
      <w:r w:rsidRPr="00F50A0A">
        <w:t xml:space="preserve">Verzamel zo veel mogelijk bewijs en bewaar dit zorgvuldig. </w:t>
      </w:r>
    </w:p>
    <w:p w14:paraId="61AED7B3" w14:textId="3E060757" w:rsidR="00764DDC" w:rsidRPr="00F50A0A" w:rsidRDefault="00764DDC" w:rsidP="00916F4B">
      <w:pPr>
        <w:pStyle w:val="Lijstalinea"/>
        <w:numPr>
          <w:ilvl w:val="0"/>
          <w:numId w:val="13"/>
        </w:numPr>
        <w:snapToGrid/>
        <w:spacing w:line="320" w:lineRule="exact"/>
      </w:pPr>
      <w:r>
        <w:t xml:space="preserve">Vermeld het </w:t>
      </w:r>
      <w:proofErr w:type="spellStart"/>
      <w:r>
        <w:t>brinnummer</w:t>
      </w:r>
      <w:proofErr w:type="spellEnd"/>
      <w:r>
        <w:t xml:space="preserve"> en de betrokken personen. </w:t>
      </w:r>
    </w:p>
    <w:p w14:paraId="012B72D7" w14:textId="6870216B" w:rsidR="00F50A0A" w:rsidRDefault="00F50A0A" w:rsidP="00F50A0A">
      <w:pPr>
        <w:spacing w:line="320" w:lineRule="exact"/>
      </w:pPr>
    </w:p>
    <w:p w14:paraId="32094775" w14:textId="77777777" w:rsidR="00F50A0A" w:rsidRPr="0022714B" w:rsidRDefault="00F50A0A" w:rsidP="00F50A0A">
      <w:pPr>
        <w:pStyle w:val="Kop2"/>
      </w:pPr>
      <w:bookmarkStart w:id="24" w:name="_Toc536807609"/>
      <w:bookmarkStart w:id="25" w:name="_Toc65073586"/>
      <w:r w:rsidRPr="0022714B">
        <w:t>IBP-team</w:t>
      </w:r>
      <w:bookmarkEnd w:id="24"/>
      <w:bookmarkEnd w:id="25"/>
    </w:p>
    <w:p w14:paraId="290718BD" w14:textId="433A570C" w:rsidR="00F50A0A" w:rsidRPr="00F50A0A" w:rsidRDefault="00D236CE" w:rsidP="00F50A0A">
      <w:pPr>
        <w:spacing w:line="320" w:lineRule="exact"/>
      </w:pPr>
      <w:r>
        <w:t xml:space="preserve">Het </w:t>
      </w:r>
      <w:r w:rsidR="00764DDC">
        <w:t>CvB</w:t>
      </w:r>
      <w:r>
        <w:t xml:space="preserve">, de </w:t>
      </w:r>
      <w:r w:rsidR="00F50A0A" w:rsidRPr="00F50A0A">
        <w:t>privacy coördinator</w:t>
      </w:r>
      <w:r>
        <w:t xml:space="preserve">, </w:t>
      </w:r>
      <w:r w:rsidR="00764DDC">
        <w:t xml:space="preserve">de Functionaris Gegevensbescherming </w:t>
      </w:r>
      <w:r>
        <w:t>en de communicatieadviseur</w:t>
      </w:r>
      <w:r w:rsidR="00764DDC">
        <w:t>, en indien nodig de ICT-coördinator</w:t>
      </w:r>
      <w:r>
        <w:t xml:space="preserve"> vormen het </w:t>
      </w:r>
      <w:r w:rsidR="00F50A0A" w:rsidRPr="00F50A0A">
        <w:rPr>
          <w:b/>
        </w:rPr>
        <w:t>IBP-team</w:t>
      </w:r>
      <w:r w:rsidR="00F50A0A" w:rsidRPr="00F50A0A">
        <w:t xml:space="preserve"> van </w:t>
      </w:r>
      <w:r w:rsidR="00F50A0A">
        <w:t>Stichting Optimus</w:t>
      </w:r>
      <w:r w:rsidR="00764DDC">
        <w:t xml:space="preserve"> Onderwijs. </w:t>
      </w:r>
    </w:p>
    <w:p w14:paraId="104CDE35" w14:textId="2ED950A3" w:rsidR="00F50A0A" w:rsidRDefault="00F50A0A" w:rsidP="00F50A0A">
      <w:pPr>
        <w:spacing w:line="320" w:lineRule="exact"/>
      </w:pPr>
      <w:r w:rsidRPr="00F50A0A">
        <w:lastRenderedPageBreak/>
        <w:t xml:space="preserve">Het </w:t>
      </w:r>
      <w:r w:rsidRPr="00F50A0A">
        <w:rPr>
          <w:b/>
        </w:rPr>
        <w:t>IBP-team</w:t>
      </w:r>
      <w:r w:rsidRPr="00F50A0A">
        <w:t xml:space="preserve"> maakt afspraken over aanwezigheid en vervanging. Het </w:t>
      </w:r>
      <w:r w:rsidRPr="00F50A0A">
        <w:rPr>
          <w:b/>
        </w:rPr>
        <w:t xml:space="preserve">IBP-team </w:t>
      </w:r>
      <w:r w:rsidRPr="00F50A0A">
        <w:t xml:space="preserve">houdt bij het beoordelen van mogelijke datalekken rekening met de stappen in dit document en onderzoekt het beveiligingsincident. </w:t>
      </w:r>
    </w:p>
    <w:p w14:paraId="61F74106" w14:textId="77777777" w:rsidR="00D236CE" w:rsidRPr="00F50A0A" w:rsidRDefault="00D236CE" w:rsidP="00F50A0A">
      <w:pPr>
        <w:spacing w:line="320" w:lineRule="exact"/>
      </w:pPr>
    </w:p>
    <w:tbl>
      <w:tblPr>
        <w:tblStyle w:val="Tabelraster"/>
        <w:tblW w:w="0" w:type="auto"/>
        <w:shd w:val="clear" w:color="auto" w:fill="A8DDEE" w:themeFill="background2"/>
        <w:tblLook w:val="04A0" w:firstRow="1" w:lastRow="0" w:firstColumn="1" w:lastColumn="0" w:noHBand="0" w:noVBand="1"/>
      </w:tblPr>
      <w:tblGrid>
        <w:gridCol w:w="8952"/>
      </w:tblGrid>
      <w:tr w:rsidR="005C748C" w:rsidRPr="005C748C" w14:paraId="3698E122" w14:textId="77777777" w:rsidTr="005C748C">
        <w:trPr>
          <w:cnfStyle w:val="100000000000" w:firstRow="1" w:lastRow="0" w:firstColumn="0" w:lastColumn="0" w:oddVBand="0" w:evenVBand="0" w:oddHBand="0" w:evenHBand="0" w:firstRowFirstColumn="0" w:firstRowLastColumn="0" w:lastRowFirstColumn="0" w:lastRowLastColumn="0"/>
        </w:trPr>
        <w:tc>
          <w:tcPr>
            <w:tcW w:w="8952" w:type="dxa"/>
            <w:shd w:val="clear" w:color="auto" w:fill="A8DDEE" w:themeFill="background2"/>
          </w:tcPr>
          <w:p w14:paraId="2578F185" w14:textId="77777777" w:rsidR="005C748C" w:rsidRDefault="005C748C" w:rsidP="000B1D65">
            <w:pPr>
              <w:spacing w:line="320" w:lineRule="exact"/>
            </w:pPr>
          </w:p>
          <w:p w14:paraId="64D7B584" w14:textId="40C5D29A" w:rsidR="005C748C" w:rsidRDefault="005C748C" w:rsidP="000B1D65">
            <w:pPr>
              <w:spacing w:line="320" w:lineRule="exact"/>
            </w:pPr>
            <w:r w:rsidRPr="005C748C">
              <w:rPr>
                <w:sz w:val="28"/>
                <w:szCs w:val="28"/>
              </w:rPr>
              <w:t xml:space="preserve">Na een ontvangen melding </w:t>
            </w:r>
            <w:r w:rsidR="00782918">
              <w:rPr>
                <w:sz w:val="28"/>
                <w:szCs w:val="28"/>
              </w:rPr>
              <w:t xml:space="preserve">via </w:t>
            </w:r>
            <w:hyperlink r:id="rId21" w:history="1">
              <w:r w:rsidR="00782918" w:rsidRPr="00782918">
                <w:rPr>
                  <w:rStyle w:val="Hyperlink"/>
                  <w:color w:val="FF0000"/>
                  <w:sz w:val="28"/>
                  <w:szCs w:val="28"/>
                </w:rPr>
                <w:t>privacycoordinator@optimusonderwijs.nl</w:t>
              </w:r>
            </w:hyperlink>
            <w:r w:rsidRPr="00782918">
              <w:rPr>
                <w:color w:val="FF0000"/>
                <w:sz w:val="28"/>
                <w:szCs w:val="28"/>
              </w:rPr>
              <w:t xml:space="preserve"> </w:t>
            </w:r>
            <w:r w:rsidR="00782918">
              <w:rPr>
                <w:sz w:val="28"/>
                <w:szCs w:val="28"/>
              </w:rPr>
              <w:t xml:space="preserve"> </w:t>
            </w:r>
            <w:r w:rsidRPr="005C748C">
              <w:rPr>
                <w:sz w:val="28"/>
                <w:szCs w:val="28"/>
              </w:rPr>
              <w:t>worden de volgende stappen beschreven in paragraaf 8.3 ondernomen</w:t>
            </w:r>
            <w:r w:rsidRPr="005C748C">
              <w:t xml:space="preserve">. </w:t>
            </w:r>
          </w:p>
          <w:p w14:paraId="5A4F7DC5" w14:textId="728148EE" w:rsidR="005C748C" w:rsidRPr="005C748C" w:rsidRDefault="005C748C" w:rsidP="000B1D65">
            <w:pPr>
              <w:spacing w:line="320" w:lineRule="exact"/>
            </w:pPr>
          </w:p>
        </w:tc>
      </w:tr>
    </w:tbl>
    <w:p w14:paraId="7AA76124" w14:textId="2FFEA893" w:rsidR="00F50A0A" w:rsidRDefault="00F50A0A" w:rsidP="00F50A0A">
      <w:pPr>
        <w:pStyle w:val="Kop2"/>
      </w:pPr>
      <w:bookmarkStart w:id="26" w:name="_Toc536807610"/>
      <w:bookmarkStart w:id="27" w:name="_Toc65073587"/>
      <w:r w:rsidRPr="0022714B">
        <w:t>Afweging datalek</w:t>
      </w:r>
      <w:bookmarkEnd w:id="26"/>
      <w:r w:rsidR="005C748C">
        <w:t xml:space="preserve"> door IBP-team</w:t>
      </w:r>
      <w:bookmarkEnd w:id="27"/>
    </w:p>
    <w:tbl>
      <w:tblPr>
        <w:tblStyle w:val="Tabelraster"/>
        <w:tblW w:w="0" w:type="auto"/>
        <w:jc w:val="center"/>
        <w:shd w:val="clear" w:color="auto" w:fill="A8DDEE" w:themeFill="background2"/>
        <w:tblLook w:val="04A0" w:firstRow="1" w:lastRow="0" w:firstColumn="1" w:lastColumn="0" w:noHBand="0" w:noVBand="1"/>
      </w:tblPr>
      <w:tblGrid>
        <w:gridCol w:w="8952"/>
      </w:tblGrid>
      <w:tr w:rsidR="005C748C" w:rsidRPr="005C748C" w14:paraId="797E06BB" w14:textId="77777777" w:rsidTr="005C748C">
        <w:trPr>
          <w:cnfStyle w:val="100000000000" w:firstRow="1" w:lastRow="0" w:firstColumn="0" w:lastColumn="0" w:oddVBand="0" w:evenVBand="0" w:oddHBand="0" w:evenHBand="0" w:firstRowFirstColumn="0" w:firstRowLastColumn="0" w:lastRowFirstColumn="0" w:lastRowLastColumn="0"/>
          <w:jc w:val="center"/>
        </w:trPr>
        <w:tc>
          <w:tcPr>
            <w:tcW w:w="8952" w:type="dxa"/>
            <w:shd w:val="clear" w:color="auto" w:fill="A8DDEE" w:themeFill="background2"/>
          </w:tcPr>
          <w:p w14:paraId="5F7DD5C0" w14:textId="77777777" w:rsidR="005C748C" w:rsidRPr="005C748C" w:rsidRDefault="005C748C" w:rsidP="001B38AC">
            <w:pPr>
              <w:rPr>
                <w:sz w:val="28"/>
                <w:szCs w:val="28"/>
              </w:rPr>
            </w:pPr>
            <w:r w:rsidRPr="005C748C">
              <w:rPr>
                <w:sz w:val="28"/>
                <w:szCs w:val="28"/>
              </w:rPr>
              <w:t>Volg de stappen in bijlage 3</w:t>
            </w:r>
          </w:p>
        </w:tc>
      </w:tr>
    </w:tbl>
    <w:p w14:paraId="02469014" w14:textId="33A09215" w:rsidR="00F50A0A" w:rsidRPr="00F50A0A" w:rsidRDefault="00F50A0A" w:rsidP="00916F4B">
      <w:pPr>
        <w:pStyle w:val="Lijstalinea"/>
        <w:numPr>
          <w:ilvl w:val="0"/>
          <w:numId w:val="11"/>
        </w:numPr>
        <w:snapToGrid/>
        <w:spacing w:line="320" w:lineRule="exact"/>
      </w:pPr>
      <w:r w:rsidRPr="00F50A0A">
        <w:t>Binnen 2 uur na de melding: start</w:t>
      </w:r>
      <w:r w:rsidR="005C748C">
        <w:t xml:space="preserve">en </w:t>
      </w:r>
      <w:r w:rsidRPr="00F50A0A">
        <w:t xml:space="preserve">met het beoordelen van de interne melding. </w:t>
      </w:r>
    </w:p>
    <w:p w14:paraId="6811F541" w14:textId="77777777" w:rsidR="00F50A0A" w:rsidRPr="00F50A0A" w:rsidRDefault="00F50A0A" w:rsidP="00F50A0A">
      <w:pPr>
        <w:pStyle w:val="Lijstalinea"/>
        <w:spacing w:line="320" w:lineRule="exact"/>
      </w:pPr>
      <w:r w:rsidRPr="00F50A0A">
        <w:t xml:space="preserve">Doel: uitzoeken of er sprake is van een </w:t>
      </w:r>
      <w:r w:rsidRPr="00F50A0A">
        <w:rPr>
          <w:b/>
          <w:i/>
        </w:rPr>
        <w:t>mogelijk</w:t>
      </w:r>
      <w:r w:rsidRPr="00F50A0A">
        <w:t xml:space="preserve"> beveiligingsincident en </w:t>
      </w:r>
      <w:r w:rsidRPr="00F50A0A">
        <w:rPr>
          <w:b/>
          <w:i/>
        </w:rPr>
        <w:t>mogelijk</w:t>
      </w:r>
      <w:r w:rsidRPr="00F50A0A">
        <w:t xml:space="preserve"> datalek.</w:t>
      </w:r>
    </w:p>
    <w:p w14:paraId="13FA9BFB" w14:textId="433ADA1E" w:rsidR="00F50A0A" w:rsidRPr="00F50A0A" w:rsidRDefault="00F50A0A" w:rsidP="00916F4B">
      <w:pPr>
        <w:pStyle w:val="Lijstalinea"/>
        <w:numPr>
          <w:ilvl w:val="0"/>
          <w:numId w:val="11"/>
        </w:numPr>
        <w:snapToGrid/>
        <w:spacing w:line="320" w:lineRule="exact"/>
      </w:pPr>
      <w:r w:rsidRPr="00F50A0A">
        <w:t xml:space="preserve">Zo ja: melden van het mogelijke datalek aan de </w:t>
      </w:r>
      <w:r w:rsidR="005C748C">
        <w:t xml:space="preserve">bestuurder. </w:t>
      </w:r>
    </w:p>
    <w:p w14:paraId="103E9CBE" w14:textId="660382C2" w:rsidR="00F50A0A" w:rsidRDefault="00F50A0A" w:rsidP="00916F4B">
      <w:pPr>
        <w:pStyle w:val="Lijstalinea"/>
        <w:numPr>
          <w:ilvl w:val="0"/>
          <w:numId w:val="11"/>
        </w:numPr>
        <w:snapToGrid/>
        <w:spacing w:line="320" w:lineRule="exact"/>
      </w:pPr>
      <w:r w:rsidRPr="00F50A0A">
        <w:t>Dossier aanmaken (</w:t>
      </w:r>
      <w:r w:rsidRPr="00F50A0A">
        <w:rPr>
          <w:i/>
        </w:rPr>
        <w:t xml:space="preserve">jaartal en </w:t>
      </w:r>
      <w:proofErr w:type="gramStart"/>
      <w:r w:rsidRPr="00F50A0A">
        <w:rPr>
          <w:i/>
        </w:rPr>
        <w:t>nummer /</w:t>
      </w:r>
      <w:proofErr w:type="gramEnd"/>
      <w:r w:rsidRPr="00F50A0A">
        <w:rPr>
          <w:i/>
        </w:rPr>
        <w:t xml:space="preserve"> tijdstip / naam melding</w:t>
      </w:r>
      <w:r w:rsidRPr="00F50A0A">
        <w:t>)</w:t>
      </w:r>
      <w:r w:rsidR="00764DDC">
        <w:t xml:space="preserve"> in Easy Privacy door de privacy-coördinator</w:t>
      </w:r>
    </w:p>
    <w:p w14:paraId="4D0FCD1C" w14:textId="4337C604" w:rsidR="00F50A0A" w:rsidRPr="00F50A0A" w:rsidRDefault="00F50A0A" w:rsidP="00916F4B">
      <w:pPr>
        <w:pStyle w:val="Lijstalinea"/>
        <w:numPr>
          <w:ilvl w:val="0"/>
          <w:numId w:val="11"/>
        </w:numPr>
        <w:snapToGrid/>
        <w:spacing w:line="320" w:lineRule="exact"/>
      </w:pPr>
      <w:r w:rsidRPr="00F50A0A">
        <w:t xml:space="preserve">Register </w:t>
      </w:r>
      <w:proofErr w:type="gramStart"/>
      <w:r w:rsidRPr="00F50A0A">
        <w:t>Beveiligingsincidenten /</w:t>
      </w:r>
      <w:proofErr w:type="gramEnd"/>
      <w:r w:rsidRPr="00F50A0A">
        <w:t xml:space="preserve"> Datalekken bijwerken: dossiernummer toevoegen</w:t>
      </w:r>
      <w:r w:rsidR="00764DDC">
        <w:t xml:space="preserve"> in Easy Privacy. </w:t>
      </w:r>
    </w:p>
    <w:p w14:paraId="723C8BD4" w14:textId="77777777" w:rsidR="00F50A0A" w:rsidRPr="00F50A0A" w:rsidRDefault="00F50A0A" w:rsidP="00916F4B">
      <w:pPr>
        <w:pStyle w:val="Lijstalinea"/>
        <w:numPr>
          <w:ilvl w:val="0"/>
          <w:numId w:val="11"/>
        </w:numPr>
        <w:snapToGrid/>
        <w:spacing w:line="320" w:lineRule="exact"/>
      </w:pPr>
      <w:r w:rsidRPr="00F50A0A">
        <w:t xml:space="preserve">Afweging maken of er sprake is van een datalek. </w:t>
      </w:r>
    </w:p>
    <w:p w14:paraId="17CD29FF" w14:textId="77777777" w:rsidR="00F50A0A" w:rsidRPr="00F50A0A" w:rsidRDefault="00F50A0A" w:rsidP="00916F4B">
      <w:pPr>
        <w:pStyle w:val="Lijstalinea"/>
        <w:numPr>
          <w:ilvl w:val="0"/>
          <w:numId w:val="11"/>
        </w:numPr>
        <w:snapToGrid/>
        <w:spacing w:line="320" w:lineRule="exact"/>
      </w:pPr>
      <w:r w:rsidRPr="00F50A0A">
        <w:t xml:space="preserve">Afweging maken of er een melding van een incident aan de AP moet worden gedaan. </w:t>
      </w:r>
      <w:proofErr w:type="gramStart"/>
      <w:r w:rsidRPr="00F50A0A">
        <w:t>de</w:t>
      </w:r>
      <w:proofErr w:type="gramEnd"/>
      <w:r w:rsidRPr="00F50A0A">
        <w:t xml:space="preserve"> melding aan de AP wordt altijd vooraf gegaan door een overleg van het </w:t>
      </w:r>
      <w:r w:rsidRPr="00F50A0A">
        <w:rPr>
          <w:b/>
        </w:rPr>
        <w:t>IBP-team</w:t>
      </w:r>
      <w:r w:rsidRPr="00F50A0A">
        <w:t xml:space="preserve"> en de Functionaris Gegevensbescherming. </w:t>
      </w:r>
    </w:p>
    <w:p w14:paraId="34D0D75B" w14:textId="77777777" w:rsidR="00F50A0A" w:rsidRPr="00F50A0A" w:rsidRDefault="00F50A0A" w:rsidP="00F50A0A">
      <w:pPr>
        <w:pStyle w:val="Lijstalinea"/>
        <w:spacing w:line="320" w:lineRule="exact"/>
        <w:ind w:left="1440"/>
      </w:pPr>
    </w:p>
    <w:p w14:paraId="4AE28EFB" w14:textId="77777777" w:rsidR="00F50A0A" w:rsidRPr="00F50A0A" w:rsidRDefault="00F50A0A" w:rsidP="00F50A0A">
      <w:pPr>
        <w:pStyle w:val="Lijstalinea"/>
        <w:spacing w:line="320" w:lineRule="exact"/>
        <w:ind w:left="0"/>
        <w:rPr>
          <w:i/>
        </w:rPr>
      </w:pPr>
      <w:r w:rsidRPr="00F50A0A">
        <w:rPr>
          <w:i/>
        </w:rPr>
        <w:t xml:space="preserve">In geval dat het incident niet heeft geleid tot verlies of onrechtmatige verwerking van persoonsgegevens is er geen sprake van een datalek maar van een beveiligingslek. Melding aan de AP is dan niet aan de orde. Wel kan in het overleg besloten worden, dat het zinvol is om het beveiligingslek te onderzoeken om herhaling te voorkomen. </w:t>
      </w:r>
    </w:p>
    <w:p w14:paraId="7094139D" w14:textId="6AD24821" w:rsidR="00F50A0A" w:rsidRPr="00F50A0A" w:rsidRDefault="00F50A0A" w:rsidP="00916F4B">
      <w:pPr>
        <w:pStyle w:val="Lijstalinea"/>
        <w:numPr>
          <w:ilvl w:val="1"/>
          <w:numId w:val="14"/>
        </w:numPr>
        <w:snapToGrid/>
        <w:spacing w:line="320" w:lineRule="exact"/>
        <w:ind w:left="709"/>
      </w:pPr>
      <w:r w:rsidRPr="00F50A0A">
        <w:t>Zo neen: dossier sluiten met duidelijke motivering en conclusie en register bijwerken</w:t>
      </w:r>
      <w:r w:rsidR="00764DDC">
        <w:t xml:space="preserve"> in Easy Privacy. </w:t>
      </w:r>
    </w:p>
    <w:p w14:paraId="7BC16578" w14:textId="5C221140" w:rsidR="00F50A0A" w:rsidRPr="00F50A0A" w:rsidRDefault="00F50A0A" w:rsidP="00916F4B">
      <w:pPr>
        <w:pStyle w:val="Lijstalinea"/>
        <w:numPr>
          <w:ilvl w:val="1"/>
          <w:numId w:val="14"/>
        </w:numPr>
        <w:snapToGrid/>
        <w:spacing w:line="320" w:lineRule="exact"/>
        <w:ind w:left="709"/>
        <w:rPr>
          <w:b/>
        </w:rPr>
      </w:pPr>
      <w:r w:rsidRPr="00F50A0A">
        <w:t>Zo ja</w:t>
      </w:r>
      <w:r w:rsidRPr="00F50A0A">
        <w:rPr>
          <w:b/>
        </w:rPr>
        <w:t xml:space="preserve">: </w:t>
      </w:r>
      <w:r w:rsidR="00764DDC">
        <w:rPr>
          <w:b/>
        </w:rPr>
        <w:t>privacy-coördinator</w:t>
      </w:r>
      <w:r w:rsidRPr="00F50A0A">
        <w:t xml:space="preserve"> meldt </w:t>
      </w:r>
      <w:r w:rsidR="00764DDC">
        <w:t xml:space="preserve">vervolgstappen </w:t>
      </w:r>
      <w:r w:rsidRPr="00F50A0A">
        <w:t xml:space="preserve">aan </w:t>
      </w:r>
      <w:r w:rsidR="00764DDC">
        <w:t>het College van Bestuur</w:t>
      </w:r>
      <w:r w:rsidRPr="00F50A0A">
        <w:t>.</w:t>
      </w:r>
      <w:r w:rsidR="00764DDC">
        <w:t xml:space="preserve"> </w:t>
      </w:r>
    </w:p>
    <w:p w14:paraId="59717E60" w14:textId="77777777" w:rsidR="00F50A0A" w:rsidRPr="0022714B" w:rsidRDefault="00F50A0A" w:rsidP="00F50A0A">
      <w:pPr>
        <w:pStyle w:val="Kop2"/>
      </w:pPr>
      <w:bookmarkStart w:id="28" w:name="_Toc536807611"/>
      <w:bookmarkStart w:id="29" w:name="_Toc65073588"/>
      <w:r w:rsidRPr="0022714B">
        <w:t>Direct te treffen maatregelen</w:t>
      </w:r>
      <w:bookmarkEnd w:id="28"/>
      <w:bookmarkEnd w:id="29"/>
    </w:p>
    <w:p w14:paraId="720A16B8" w14:textId="31335F53" w:rsidR="00F50A0A" w:rsidRDefault="00F50A0A" w:rsidP="00F50A0A">
      <w:pPr>
        <w:spacing w:line="320" w:lineRule="exact"/>
      </w:pPr>
      <w:r w:rsidRPr="00F50A0A">
        <w:t xml:space="preserve">Welke maatregelen moeten worden getroffen. Dit is afhankelijk van de aard, ernst en omvang van het datalek. </w:t>
      </w:r>
    </w:p>
    <w:p w14:paraId="1ADCB7CA" w14:textId="77777777" w:rsidR="00BA1393" w:rsidRPr="00F50A0A" w:rsidRDefault="00BA1393" w:rsidP="00F50A0A">
      <w:pPr>
        <w:spacing w:line="320" w:lineRule="exact"/>
      </w:pPr>
    </w:p>
    <w:p w14:paraId="081675A0" w14:textId="77777777" w:rsidR="00F50A0A" w:rsidRPr="00F50A0A" w:rsidRDefault="00F50A0A" w:rsidP="00F50A0A">
      <w:pPr>
        <w:spacing w:line="320" w:lineRule="exact"/>
      </w:pPr>
      <w:r w:rsidRPr="00F50A0A">
        <w:t xml:space="preserve">Het </w:t>
      </w:r>
      <w:r w:rsidRPr="00F50A0A">
        <w:rPr>
          <w:b/>
        </w:rPr>
        <w:t>IBP-team</w:t>
      </w:r>
      <w:r w:rsidRPr="00F50A0A">
        <w:t xml:space="preserve"> neemt hierbij de volgende overwegingen mee:</w:t>
      </w:r>
    </w:p>
    <w:p w14:paraId="60AB3A70" w14:textId="77777777" w:rsidR="00F50A0A" w:rsidRPr="0022714B" w:rsidRDefault="00F50A0A" w:rsidP="00916F4B">
      <w:pPr>
        <w:pStyle w:val="Lijstalinea"/>
        <w:numPr>
          <w:ilvl w:val="0"/>
          <w:numId w:val="12"/>
        </w:numPr>
        <w:snapToGrid/>
        <w:spacing w:line="320" w:lineRule="exact"/>
      </w:pPr>
      <w:r w:rsidRPr="0022714B">
        <w:t xml:space="preserve">Bewijs veiligstellen. </w:t>
      </w:r>
    </w:p>
    <w:p w14:paraId="23EDC730" w14:textId="77777777" w:rsidR="00F50A0A" w:rsidRPr="00F50A0A" w:rsidRDefault="00F50A0A" w:rsidP="00916F4B">
      <w:pPr>
        <w:pStyle w:val="Lijstalinea"/>
        <w:numPr>
          <w:ilvl w:val="0"/>
          <w:numId w:val="12"/>
        </w:numPr>
        <w:snapToGrid/>
        <w:spacing w:line="320" w:lineRule="exact"/>
      </w:pPr>
      <w:r w:rsidRPr="00F50A0A">
        <w:t>Is er sprake van een kwetsbaarheid in de beveiliging van systemen.</w:t>
      </w:r>
    </w:p>
    <w:p w14:paraId="73FF3083" w14:textId="77777777" w:rsidR="00F50A0A" w:rsidRPr="00F50A0A" w:rsidRDefault="00F50A0A" w:rsidP="00916F4B">
      <w:pPr>
        <w:pStyle w:val="Lijstalinea"/>
        <w:numPr>
          <w:ilvl w:val="0"/>
          <w:numId w:val="12"/>
        </w:numPr>
        <w:snapToGrid/>
        <w:spacing w:line="320" w:lineRule="exact"/>
      </w:pPr>
      <w:r w:rsidRPr="00F50A0A">
        <w:t>Is er sprake van betrokkenheid van een verwerker?</w:t>
      </w:r>
    </w:p>
    <w:p w14:paraId="1FF4F4A6" w14:textId="77777777" w:rsidR="00F50A0A" w:rsidRPr="00F50A0A" w:rsidRDefault="00F50A0A" w:rsidP="00916F4B">
      <w:pPr>
        <w:pStyle w:val="Lijstalinea"/>
        <w:numPr>
          <w:ilvl w:val="0"/>
          <w:numId w:val="12"/>
        </w:numPr>
        <w:snapToGrid/>
        <w:spacing w:line="320" w:lineRule="exact"/>
      </w:pPr>
      <w:r w:rsidRPr="00F50A0A">
        <w:t>Kan schade beperkt worden? Denk hierbij aan IT-oplossingen om bestanden veilig te stellen, maatregelen om toegang te voorkomen.</w:t>
      </w:r>
    </w:p>
    <w:p w14:paraId="135A3CE1" w14:textId="77777777" w:rsidR="00F50A0A" w:rsidRPr="00F50A0A" w:rsidRDefault="00F50A0A" w:rsidP="00916F4B">
      <w:pPr>
        <w:pStyle w:val="Lijstalinea"/>
        <w:numPr>
          <w:ilvl w:val="0"/>
          <w:numId w:val="12"/>
        </w:numPr>
        <w:snapToGrid/>
        <w:spacing w:line="320" w:lineRule="exact"/>
      </w:pPr>
      <w:r w:rsidRPr="00F50A0A">
        <w:t>Zijn bijzondere gegevens gelekt: medische gegevens, BSN, financiële gegevens?</w:t>
      </w:r>
    </w:p>
    <w:p w14:paraId="07DE3C8A" w14:textId="77777777" w:rsidR="00F50A0A" w:rsidRPr="00F50A0A" w:rsidRDefault="00F50A0A" w:rsidP="00916F4B">
      <w:pPr>
        <w:pStyle w:val="Lijstalinea"/>
        <w:numPr>
          <w:ilvl w:val="0"/>
          <w:numId w:val="12"/>
        </w:numPr>
        <w:snapToGrid/>
        <w:spacing w:line="320" w:lineRule="exact"/>
      </w:pPr>
      <w:r w:rsidRPr="00F50A0A">
        <w:lastRenderedPageBreak/>
        <w:t>Zijn belangen van betrokkenen geschaad (</w:t>
      </w:r>
      <w:r w:rsidRPr="00F50A0A">
        <w:rPr>
          <w:i/>
        </w:rPr>
        <w:t>ernstige nadelige gevolgen of risico voor de rechten en vrijheden van natuurlijke personen: is er sprake van een omvangrijke groep van personen, of bijzondere gegevens</w:t>
      </w:r>
      <w:r w:rsidRPr="00F50A0A">
        <w:t>)?</w:t>
      </w:r>
    </w:p>
    <w:p w14:paraId="73C52178" w14:textId="77777777" w:rsidR="00F50A0A" w:rsidRPr="00F50A0A" w:rsidRDefault="00F50A0A" w:rsidP="00916F4B">
      <w:pPr>
        <w:pStyle w:val="Lijstalinea"/>
        <w:numPr>
          <w:ilvl w:val="0"/>
          <w:numId w:val="12"/>
        </w:numPr>
        <w:snapToGrid/>
        <w:spacing w:line="320" w:lineRule="exact"/>
      </w:pPr>
      <w:r w:rsidRPr="00F50A0A">
        <w:t>Welke internen moeten worden betrokken? Denk hierbij aan de verantwoordelijke managers en medewerkers waar zich het incident heeft voorgedaan.</w:t>
      </w:r>
    </w:p>
    <w:p w14:paraId="6CA1E04B" w14:textId="77777777" w:rsidR="00F50A0A" w:rsidRPr="00F50A0A" w:rsidRDefault="00F50A0A" w:rsidP="00916F4B">
      <w:pPr>
        <w:pStyle w:val="Lijstalinea"/>
        <w:numPr>
          <w:ilvl w:val="0"/>
          <w:numId w:val="12"/>
        </w:numPr>
        <w:snapToGrid/>
        <w:spacing w:line="320" w:lineRule="exact"/>
      </w:pPr>
      <w:r w:rsidRPr="00F50A0A">
        <w:t>Moeten externen worden ingeschakeld? Denk aan deskundigen op het gebied van privacy en ICT.</w:t>
      </w:r>
    </w:p>
    <w:p w14:paraId="19268613" w14:textId="77777777" w:rsidR="00F50A0A" w:rsidRPr="00F50A0A" w:rsidRDefault="00F50A0A" w:rsidP="00916F4B">
      <w:pPr>
        <w:pStyle w:val="Lijstalinea"/>
        <w:numPr>
          <w:ilvl w:val="0"/>
          <w:numId w:val="12"/>
        </w:numPr>
        <w:snapToGrid/>
        <w:spacing w:line="320" w:lineRule="exact"/>
      </w:pPr>
      <w:r w:rsidRPr="00F50A0A">
        <w:t xml:space="preserve">Moet er rekening gehouden worden met publiciteit? Denk aan pers/media aandacht. </w:t>
      </w:r>
    </w:p>
    <w:p w14:paraId="75F23EDF" w14:textId="77777777" w:rsidR="00F50A0A" w:rsidRPr="00F50A0A" w:rsidRDefault="00F50A0A" w:rsidP="00916F4B">
      <w:pPr>
        <w:pStyle w:val="Lijstalinea"/>
        <w:numPr>
          <w:ilvl w:val="0"/>
          <w:numId w:val="12"/>
        </w:numPr>
        <w:snapToGrid/>
        <w:spacing w:line="320" w:lineRule="exact"/>
        <w:rPr>
          <w:rFonts w:eastAsiaTheme="majorEastAsia"/>
          <w:color w:val="003219" w:themeColor="accent1" w:themeShade="7F"/>
        </w:rPr>
      </w:pPr>
      <w:r w:rsidRPr="00F50A0A">
        <w:t xml:space="preserve">Moet de politie worden ingeschakeld? Dit is aan de orde </w:t>
      </w:r>
      <w:proofErr w:type="gramStart"/>
      <w:r w:rsidRPr="00F50A0A">
        <w:t>indien</w:t>
      </w:r>
      <w:proofErr w:type="gramEnd"/>
      <w:r w:rsidRPr="00F50A0A">
        <w:t xml:space="preserve"> er sprake is van een strafbaar feit (bijvoorbeeld </w:t>
      </w:r>
      <w:proofErr w:type="spellStart"/>
      <w:r w:rsidRPr="00F50A0A">
        <w:t>hacking</w:t>
      </w:r>
      <w:proofErr w:type="spellEnd"/>
      <w:r w:rsidRPr="00F50A0A">
        <w:t>: art. 138ab Wetboek van Strafrecht</w:t>
      </w:r>
      <w:r w:rsidRPr="0022714B">
        <w:rPr>
          <w:rStyle w:val="Voetnootmarkering"/>
        </w:rPr>
        <w:footnoteReference w:id="4"/>
      </w:r>
      <w:r w:rsidRPr="00F50A0A">
        <w:t>).</w:t>
      </w:r>
    </w:p>
    <w:p w14:paraId="11FDD1A0" w14:textId="77777777" w:rsidR="00F50A0A" w:rsidRPr="0022714B" w:rsidRDefault="00F50A0A" w:rsidP="00F50A0A">
      <w:pPr>
        <w:pStyle w:val="Kop1"/>
      </w:pPr>
      <w:bookmarkStart w:id="30" w:name="_Toc536807612"/>
      <w:bookmarkStart w:id="31" w:name="_Toc65073589"/>
      <w:r w:rsidRPr="0022714B">
        <w:t>Meldplicht</w:t>
      </w:r>
      <w:bookmarkEnd w:id="30"/>
      <w:bookmarkEnd w:id="31"/>
    </w:p>
    <w:p w14:paraId="515FB367" w14:textId="77777777" w:rsidR="00F50A0A" w:rsidRPr="0022714B" w:rsidRDefault="00F50A0A" w:rsidP="00F50A0A">
      <w:pPr>
        <w:pStyle w:val="Kop2"/>
      </w:pPr>
      <w:bookmarkStart w:id="32" w:name="_Toc536807613"/>
      <w:bookmarkStart w:id="33" w:name="_Toc65073590"/>
      <w:r w:rsidRPr="0022714B">
        <w:t>Melding aan Autoriteit Persoonsgegevens</w:t>
      </w:r>
      <w:bookmarkEnd w:id="32"/>
      <w:bookmarkEnd w:id="33"/>
      <w:r w:rsidRPr="0022714B">
        <w:t xml:space="preserve"> </w:t>
      </w:r>
    </w:p>
    <w:p w14:paraId="5F724CCF" w14:textId="77777777" w:rsidR="00F50A0A" w:rsidRPr="00F50A0A" w:rsidRDefault="00F50A0A" w:rsidP="00F50A0A">
      <w:pPr>
        <w:spacing w:line="320" w:lineRule="exact"/>
      </w:pPr>
      <w:proofErr w:type="gramStart"/>
      <w:r w:rsidRPr="00F50A0A">
        <w:t>Indien</w:t>
      </w:r>
      <w:proofErr w:type="gramEnd"/>
      <w:r w:rsidRPr="00F50A0A">
        <w:t xml:space="preserve"> er sprake is van een datalek, dan moet er tijdig (</w:t>
      </w:r>
      <w:r w:rsidRPr="00F50A0A">
        <w:rPr>
          <w:i/>
        </w:rPr>
        <w:t>onverwijld, zonder onnodige vertraging, en niet later dan 72 uur na de ontdekking van het beveiligingsincident</w:t>
      </w:r>
      <w:r w:rsidRPr="00F50A0A">
        <w:t>) een digitale melding bij de Autoriteit Persoonsgegevens worden gedaan volgens het online meldingsformulier</w:t>
      </w:r>
      <w:r w:rsidRPr="0022714B">
        <w:rPr>
          <w:rStyle w:val="Voetnootmarkering"/>
        </w:rPr>
        <w:footnoteReference w:id="5"/>
      </w:r>
      <w:r w:rsidRPr="00F50A0A">
        <w:t>.</w:t>
      </w:r>
      <w:r w:rsidRPr="00F50A0A">
        <w:rPr>
          <w:color w:val="000000"/>
        </w:rPr>
        <w:t xml:space="preserve"> </w:t>
      </w:r>
      <w:r w:rsidRPr="00F50A0A">
        <w:t xml:space="preserve">Dit met inachtneming van richtlijnen van de AP </w:t>
      </w:r>
      <w:proofErr w:type="spellStart"/>
      <w:r w:rsidRPr="00F50A0A">
        <w:t>terzake</w:t>
      </w:r>
      <w:proofErr w:type="spellEnd"/>
      <w:r w:rsidRPr="00F50A0A">
        <w:t xml:space="preserve">. </w:t>
      </w:r>
    </w:p>
    <w:p w14:paraId="3EF98B99" w14:textId="77777777" w:rsidR="00F50A0A" w:rsidRPr="00F50A0A" w:rsidRDefault="00F50A0A" w:rsidP="00F50A0A">
      <w:pPr>
        <w:spacing w:line="320" w:lineRule="exact"/>
      </w:pPr>
    </w:p>
    <w:p w14:paraId="066D43BA" w14:textId="06B8E63C" w:rsidR="00F50A0A" w:rsidRPr="00F50A0A" w:rsidRDefault="00F50A0A" w:rsidP="00F50A0A">
      <w:pPr>
        <w:spacing w:line="320" w:lineRule="exact"/>
      </w:pPr>
      <w:r w:rsidRPr="00F50A0A">
        <w:t xml:space="preserve">Het IBP-team vult samen met de schoolleider en de medewerker het formulier in, stemt af met de FG en doet daarna pas melding aan de Autoriteit Persoonsgegevens. </w:t>
      </w:r>
      <w:r w:rsidR="00764DDC">
        <w:t>Het College van Bestuur</w:t>
      </w:r>
      <w:r w:rsidRPr="00F50A0A">
        <w:t xml:space="preserve"> van </w:t>
      </w:r>
      <w:r>
        <w:t>Stichting Optimus</w:t>
      </w:r>
      <w:r w:rsidR="005C748C">
        <w:t xml:space="preserve"> </w:t>
      </w:r>
      <w:r w:rsidRPr="00F50A0A">
        <w:t xml:space="preserve">is formeel ‘de melder’. De verantwoordelijke is de privacy-coördinator voor de communicatie tussen </w:t>
      </w:r>
      <w:r>
        <w:t xml:space="preserve">Stichting Optimus </w:t>
      </w:r>
      <w:r w:rsidRPr="00F50A0A">
        <w:t xml:space="preserve">en de Autoriteit Persoonsgegevens. Dit geldt ook ingeval nog niet duidelijk is dat het incident een datalek is. Dan is de mogelijkheid aanwezig om na vaststelling van de aard van het incident de melding aan te vullen dan wel in te trekken. </w:t>
      </w:r>
    </w:p>
    <w:p w14:paraId="28CBF390" w14:textId="77777777" w:rsidR="00F50A0A" w:rsidRPr="00F50A0A" w:rsidRDefault="00F50A0A" w:rsidP="00F50A0A">
      <w:pPr>
        <w:spacing w:line="320" w:lineRule="exact"/>
      </w:pPr>
    </w:p>
    <w:p w14:paraId="334BAF9C" w14:textId="37E5F600" w:rsidR="00F50A0A" w:rsidRPr="00F50A0A" w:rsidRDefault="00F50A0A" w:rsidP="00F50A0A">
      <w:pPr>
        <w:spacing w:line="320" w:lineRule="exact"/>
      </w:pPr>
      <w:r w:rsidRPr="00F50A0A">
        <w:t xml:space="preserve">Nadat het formulier aan de Autoriteit Persoonsgegevens is verzonden, ontvangt </w:t>
      </w:r>
      <w:r>
        <w:t>Stichting Optimus</w:t>
      </w:r>
      <w:r w:rsidR="00BA1393">
        <w:t xml:space="preserve"> </w:t>
      </w:r>
      <w:r w:rsidRPr="00F50A0A">
        <w:t>direct een ontvangstbevestiging, welke in het dossier</w:t>
      </w:r>
      <w:r w:rsidR="00764DDC">
        <w:t xml:space="preserve"> op Easy Privacy </w:t>
      </w:r>
      <w:r w:rsidRPr="00F50A0A">
        <w:t xml:space="preserve">en in het Register Datalekken wordt toegevoegd. </w:t>
      </w:r>
    </w:p>
    <w:p w14:paraId="799CB468" w14:textId="77777777" w:rsidR="00F50A0A" w:rsidRPr="00F50A0A" w:rsidRDefault="00F50A0A" w:rsidP="00F50A0A">
      <w:pPr>
        <w:spacing w:line="320" w:lineRule="exact"/>
      </w:pPr>
    </w:p>
    <w:p w14:paraId="0BC1F797" w14:textId="77777777" w:rsidR="00F50A0A" w:rsidRPr="0022714B" w:rsidRDefault="00F50A0A" w:rsidP="00F50A0A">
      <w:pPr>
        <w:pStyle w:val="Kop2"/>
      </w:pPr>
      <w:bookmarkStart w:id="34" w:name="_Toc536807614"/>
      <w:bookmarkStart w:id="35" w:name="_Toc65073591"/>
      <w:r w:rsidRPr="0022714B">
        <w:t>Melding aan betrokkene</w:t>
      </w:r>
      <w:bookmarkEnd w:id="34"/>
      <w:bookmarkEnd w:id="35"/>
    </w:p>
    <w:p w14:paraId="2B440E6F" w14:textId="77777777" w:rsidR="00F50A0A" w:rsidRPr="00F50A0A" w:rsidRDefault="00F50A0A" w:rsidP="00F50A0A">
      <w:pPr>
        <w:spacing w:line="320" w:lineRule="exact"/>
      </w:pPr>
      <w:r w:rsidRPr="00F50A0A">
        <w:t>De afwegingen, of datalekken aan betrokkene(n) gemeld moeten worden, zijn:</w:t>
      </w:r>
    </w:p>
    <w:p w14:paraId="6CEA831A" w14:textId="77777777" w:rsidR="00F50A0A" w:rsidRPr="00F50A0A" w:rsidRDefault="00F50A0A" w:rsidP="00916F4B">
      <w:pPr>
        <w:numPr>
          <w:ilvl w:val="0"/>
          <w:numId w:val="9"/>
        </w:numPr>
        <w:snapToGrid/>
        <w:spacing w:line="320" w:lineRule="exact"/>
        <w:rPr>
          <w:i/>
        </w:rPr>
      </w:pPr>
      <w:r w:rsidRPr="00F50A0A">
        <w:t xml:space="preserve">Bieden de technische en organisatorische beschermingsmaatregelen die zijn genomen voldoende bescherming om de melding aan betrokkene achterwege te kunnen laten? </w:t>
      </w:r>
      <w:r w:rsidRPr="00F50A0A">
        <w:rPr>
          <w:i/>
        </w:rPr>
        <w:t xml:space="preserve">Dit geldt bijvoorbeeld </w:t>
      </w:r>
      <w:proofErr w:type="gramStart"/>
      <w:r w:rsidRPr="00F50A0A">
        <w:rPr>
          <w:i/>
        </w:rPr>
        <w:t>indien</w:t>
      </w:r>
      <w:proofErr w:type="gramEnd"/>
      <w:r w:rsidRPr="00F50A0A">
        <w:rPr>
          <w:i/>
        </w:rPr>
        <w:t xml:space="preserve"> het vanwege technische beveiliging (encryptie) absoluut is uitgesloten dat iemand bij de persoonsgegevens kan komen. </w:t>
      </w:r>
    </w:p>
    <w:p w14:paraId="7BB460EC" w14:textId="77777777" w:rsidR="00F50A0A" w:rsidRPr="00F50A0A" w:rsidRDefault="00F50A0A" w:rsidP="00916F4B">
      <w:pPr>
        <w:numPr>
          <w:ilvl w:val="0"/>
          <w:numId w:val="9"/>
        </w:numPr>
        <w:snapToGrid/>
        <w:spacing w:line="320" w:lineRule="exact"/>
        <w:rPr>
          <w:i/>
        </w:rPr>
      </w:pPr>
      <w:r w:rsidRPr="00F50A0A">
        <w:t>Houdt het datalek een hoog risico in voor de rechten en vrijheden (waarschijnlijk ongunstige gevolgen) van betrokkene</w:t>
      </w:r>
      <w:r w:rsidRPr="00F50A0A">
        <w:rPr>
          <w:i/>
        </w:rPr>
        <w:t xml:space="preserve">? </w:t>
      </w:r>
      <w:proofErr w:type="gramStart"/>
      <w:r w:rsidRPr="00F50A0A">
        <w:rPr>
          <w:i/>
        </w:rPr>
        <w:t>Indien</w:t>
      </w:r>
      <w:proofErr w:type="gramEnd"/>
      <w:r w:rsidRPr="00F50A0A">
        <w:rPr>
          <w:i/>
        </w:rPr>
        <w:t xml:space="preserve"> het gaat om medische gegevens, financiële gegevens, BSN, kopie legitimatiebewijs, wordt aangenomen dat dit meestal het geval is.</w:t>
      </w:r>
    </w:p>
    <w:p w14:paraId="51F72DE7" w14:textId="77777777" w:rsidR="00F50A0A" w:rsidRPr="00F50A0A" w:rsidRDefault="00F50A0A" w:rsidP="00916F4B">
      <w:pPr>
        <w:numPr>
          <w:ilvl w:val="0"/>
          <w:numId w:val="9"/>
        </w:numPr>
        <w:snapToGrid/>
        <w:spacing w:line="320" w:lineRule="exact"/>
      </w:pPr>
      <w:r w:rsidRPr="00F50A0A">
        <w:lastRenderedPageBreak/>
        <w:t>Zijn er zwaarwegende redenen om de melding aan betrokkene achterweg te laten? (</w:t>
      </w:r>
      <w:r w:rsidRPr="00F50A0A">
        <w:rPr>
          <w:i/>
        </w:rPr>
        <w:t>Kan de melding aanleiding geven tot risico’s voor de samenleving, zoals vermindering van vertrouwen van het publiek of de relevante markt.)</w:t>
      </w:r>
      <w:r w:rsidRPr="00F50A0A">
        <w:t xml:space="preserve">. </w:t>
      </w:r>
    </w:p>
    <w:p w14:paraId="12A8CD9D" w14:textId="77777777" w:rsidR="00F50A0A" w:rsidRPr="00F50A0A" w:rsidRDefault="00F50A0A" w:rsidP="00F50A0A">
      <w:pPr>
        <w:spacing w:line="320" w:lineRule="exact"/>
      </w:pPr>
    </w:p>
    <w:p w14:paraId="70E4B994" w14:textId="77777777" w:rsidR="00F50A0A" w:rsidRPr="00F50A0A" w:rsidRDefault="00F50A0A" w:rsidP="00F50A0A">
      <w:pPr>
        <w:spacing w:line="320" w:lineRule="exact"/>
      </w:pPr>
      <w:r w:rsidRPr="00F50A0A">
        <w:t xml:space="preserve">In het bericht aan de betrokkene wordt gemeld de aard van de inbreuk, de contactpersoon waar de betrokkene meer informatie kan krijgen over de inbreuk, en de maatregelen die worden aanbevolen te nemen om de negatieve gevolgen van de inbreuk te beperken (bijvoorbeeld het wijzigen van het wachtwoord of veiligstellen van gegevens). De mededeling moet eveneens onverwijld plaatsvinden. </w:t>
      </w:r>
    </w:p>
    <w:p w14:paraId="11B04FCA" w14:textId="77777777" w:rsidR="00F50A0A" w:rsidRPr="00F50A0A" w:rsidRDefault="00F50A0A" w:rsidP="00F50A0A">
      <w:pPr>
        <w:spacing w:line="320" w:lineRule="exact"/>
      </w:pPr>
    </w:p>
    <w:p w14:paraId="33F1B6F3" w14:textId="77777777" w:rsidR="00F50A0A" w:rsidRPr="00F50A0A" w:rsidRDefault="00F50A0A" w:rsidP="00F50A0A">
      <w:pPr>
        <w:spacing w:line="320" w:lineRule="exact"/>
      </w:pPr>
      <w:r w:rsidRPr="00F50A0A">
        <w:t>Bij twijfel of een incident/datalek gemeld moet worden aan betrokkene of toezichthouder is het raadzaam om contact op te nemen met zowel de Autoriteit Persoonsgegevens.</w:t>
      </w:r>
    </w:p>
    <w:p w14:paraId="5B045574" w14:textId="77777777" w:rsidR="00F50A0A" w:rsidRPr="00F50A0A" w:rsidRDefault="00F50A0A" w:rsidP="00F50A0A">
      <w:pPr>
        <w:spacing w:line="320" w:lineRule="exact"/>
      </w:pPr>
    </w:p>
    <w:p w14:paraId="504F206D" w14:textId="77777777" w:rsidR="00F50A0A" w:rsidRPr="0022714B" w:rsidRDefault="00F50A0A" w:rsidP="00F50A0A">
      <w:pPr>
        <w:pStyle w:val="Kop2"/>
      </w:pPr>
      <w:bookmarkStart w:id="36" w:name="_Toc536807615"/>
      <w:bookmarkStart w:id="37" w:name="_Toc65073592"/>
      <w:r w:rsidRPr="0022714B">
        <w:t>Leren van datalekken</w:t>
      </w:r>
      <w:bookmarkEnd w:id="36"/>
      <w:bookmarkEnd w:id="37"/>
    </w:p>
    <w:p w14:paraId="069BD4E9" w14:textId="77777777" w:rsidR="00F50A0A" w:rsidRPr="00F50A0A" w:rsidRDefault="00F50A0A" w:rsidP="00F50A0A">
      <w:pPr>
        <w:spacing w:line="320" w:lineRule="exact"/>
      </w:pPr>
      <w:r w:rsidRPr="00F50A0A">
        <w:t xml:space="preserve">Op basis van de gegevens die betrekking hebben op het datalek, wordt door het IBP-team een analyse gemaakt. Hierbij komen oorzaak, gevolgen en mitigerende maatregelen aan de orde. </w:t>
      </w:r>
    </w:p>
    <w:p w14:paraId="2343A3EC" w14:textId="77777777" w:rsidR="00F50A0A" w:rsidRPr="00F50A0A" w:rsidRDefault="00F50A0A" w:rsidP="00F50A0A">
      <w:pPr>
        <w:spacing w:line="320" w:lineRule="exact"/>
      </w:pPr>
    </w:p>
    <w:p w14:paraId="74F44DD4" w14:textId="77777777" w:rsidR="00F50A0A" w:rsidRPr="00F50A0A" w:rsidRDefault="00F50A0A" w:rsidP="00F50A0A">
      <w:pPr>
        <w:spacing w:line="320" w:lineRule="exact"/>
      </w:pPr>
      <w:proofErr w:type="gramStart"/>
      <w:r w:rsidRPr="00F50A0A">
        <w:t>Tevens</w:t>
      </w:r>
      <w:proofErr w:type="gramEnd"/>
      <w:r w:rsidRPr="00F50A0A">
        <w:t xml:space="preserve"> wordt aangegeven welke lessen uit het incident naar voren komen en hoe soortgelijke datalekken naar de toekomst toe voorkomen kunnen worden. Deze analyse wordt aan het dossier toegevoegd. </w:t>
      </w:r>
    </w:p>
    <w:p w14:paraId="5B5AA797" w14:textId="77777777" w:rsidR="00F50A0A" w:rsidRPr="00F50A0A" w:rsidRDefault="00F50A0A" w:rsidP="00F50A0A">
      <w:pPr>
        <w:spacing w:line="320" w:lineRule="exact"/>
      </w:pPr>
    </w:p>
    <w:p w14:paraId="3FDC2326" w14:textId="45EE531B" w:rsidR="00F50A0A" w:rsidRPr="00F50A0A" w:rsidRDefault="00F50A0A" w:rsidP="00F50A0A">
      <w:pPr>
        <w:spacing w:line="320" w:lineRule="exact"/>
      </w:pPr>
      <w:r w:rsidRPr="00F50A0A">
        <w:t xml:space="preserve">Het dossier en de analyse wordt besproken in het overleg met </w:t>
      </w:r>
      <w:r w:rsidR="00764DDC">
        <w:t xml:space="preserve">het College van Bestuur </w:t>
      </w:r>
      <w:r w:rsidRPr="00F50A0A">
        <w:t xml:space="preserve">en besproken in het directeurenoverleg van </w:t>
      </w:r>
      <w:r>
        <w:t xml:space="preserve">Stichting </w:t>
      </w:r>
      <w:proofErr w:type="gramStart"/>
      <w:r>
        <w:t xml:space="preserve">Optimus </w:t>
      </w:r>
      <w:r w:rsidRPr="00F50A0A">
        <w:t>.</w:t>
      </w:r>
      <w:proofErr w:type="gramEnd"/>
    </w:p>
    <w:p w14:paraId="7B3D33BB" w14:textId="77777777" w:rsidR="00F50A0A" w:rsidRPr="00F50A0A" w:rsidRDefault="00F50A0A" w:rsidP="00F50A0A">
      <w:pPr>
        <w:spacing w:line="320" w:lineRule="exact"/>
      </w:pPr>
    </w:p>
    <w:p w14:paraId="75F67F59" w14:textId="77777777" w:rsidR="00F50A0A" w:rsidRPr="00F50A0A" w:rsidRDefault="00F50A0A" w:rsidP="00764DDC"/>
    <w:p w14:paraId="0C806143" w14:textId="77777777" w:rsidR="00F50A0A" w:rsidRPr="00F50A0A" w:rsidRDefault="00F50A0A" w:rsidP="00F50A0A">
      <w:pPr>
        <w:spacing w:line="240" w:lineRule="auto"/>
        <w:rPr>
          <w:sz w:val="24"/>
          <w:szCs w:val="22"/>
        </w:rPr>
      </w:pPr>
      <w:r w:rsidRPr="00F50A0A">
        <w:rPr>
          <w:sz w:val="24"/>
          <w:szCs w:val="22"/>
        </w:rPr>
        <w:br w:type="page"/>
      </w:r>
    </w:p>
    <w:p w14:paraId="341FF86B" w14:textId="77777777" w:rsidR="00F50A0A" w:rsidRPr="00F50A0A" w:rsidRDefault="00F50A0A" w:rsidP="00F50A0A">
      <w:pPr>
        <w:pStyle w:val="Kop1"/>
        <w:numPr>
          <w:ilvl w:val="0"/>
          <w:numId w:val="0"/>
        </w:numPr>
        <w:ind w:left="851" w:hanging="851"/>
      </w:pPr>
      <w:bookmarkStart w:id="38" w:name="_Toc536807616"/>
      <w:bookmarkStart w:id="39" w:name="_Toc65073593"/>
      <w:r w:rsidRPr="00F50A0A">
        <w:lastRenderedPageBreak/>
        <w:t>Bijlage 1 artikelen 33 en 34 AVG</w:t>
      </w:r>
      <w:bookmarkEnd w:id="38"/>
      <w:bookmarkEnd w:id="39"/>
    </w:p>
    <w:p w14:paraId="4989F9BC" w14:textId="77777777" w:rsidR="00F50A0A" w:rsidRPr="00F50A0A" w:rsidRDefault="00F50A0A" w:rsidP="00F50A0A">
      <w:pPr>
        <w:spacing w:line="320" w:lineRule="exact"/>
        <w:rPr>
          <w:i/>
          <w:iCs/>
        </w:rPr>
      </w:pPr>
      <w:r w:rsidRPr="00F50A0A">
        <w:rPr>
          <w:i/>
          <w:iCs/>
        </w:rPr>
        <w:t>Artikel 33 AVG</w:t>
      </w:r>
    </w:p>
    <w:p w14:paraId="4D3E8B78" w14:textId="77777777" w:rsidR="00F50A0A" w:rsidRPr="00F50A0A" w:rsidRDefault="00F50A0A" w:rsidP="00F50A0A">
      <w:pPr>
        <w:spacing w:line="320" w:lineRule="exact"/>
        <w:rPr>
          <w:b/>
          <w:bCs/>
        </w:rPr>
      </w:pPr>
      <w:r w:rsidRPr="00F50A0A">
        <w:rPr>
          <w:b/>
          <w:bCs/>
        </w:rPr>
        <w:t xml:space="preserve">Melding van een inbreuk in verband met persoonsgegevens aan de toezichthoudende autoriteit </w:t>
      </w:r>
    </w:p>
    <w:p w14:paraId="73796331" w14:textId="77777777" w:rsidR="00F50A0A" w:rsidRPr="00F50A0A" w:rsidRDefault="00F50A0A" w:rsidP="00916F4B">
      <w:pPr>
        <w:pStyle w:val="Lijstalinea"/>
        <w:numPr>
          <w:ilvl w:val="0"/>
          <w:numId w:val="17"/>
        </w:numPr>
        <w:snapToGrid/>
        <w:spacing w:after="200" w:line="320" w:lineRule="exact"/>
      </w:pPr>
      <w:r w:rsidRPr="00F50A0A">
        <w:t xml:space="preserve">Indien een inbreuk in verband met persoonsgegevens heeft plaatsgevonden, meldt de verwerkingsverantwoordelijke deze zonder onredelijke vertraging en, indien mogelijk, uiterlijk 72 uur nadat hij er kennis van heeft genomen, aan </w:t>
      </w:r>
      <w:proofErr w:type="gramStart"/>
      <w:r w:rsidRPr="00F50A0A">
        <w:t>de overeenkomstig artikel</w:t>
      </w:r>
      <w:proofErr w:type="gramEnd"/>
      <w:r w:rsidRPr="00F50A0A">
        <w:t xml:space="preserve"> 55 bevoegde toezichthoudende autoriteit, tenzij het niet waarschijnlijk is dat de inbreuk in verband met persoonsgegevens een risico inhoudt voor de rechten en vrijheden van natuurlijke personen. </w:t>
      </w:r>
      <w:proofErr w:type="gramStart"/>
      <w:r w:rsidRPr="00F50A0A">
        <w:t>Indien</w:t>
      </w:r>
      <w:proofErr w:type="gramEnd"/>
      <w:r w:rsidRPr="00F50A0A">
        <w:t xml:space="preserve"> de melding aan de toezichthoudende autoriteit niet binnen 72 uur plaatsvindt, gaat zij vergezelt van een motivering voor de vertraging. </w:t>
      </w:r>
    </w:p>
    <w:p w14:paraId="12DF3E86" w14:textId="77777777" w:rsidR="00F50A0A" w:rsidRPr="00F50A0A" w:rsidRDefault="00F50A0A" w:rsidP="00916F4B">
      <w:pPr>
        <w:pStyle w:val="Lijstalinea"/>
        <w:numPr>
          <w:ilvl w:val="0"/>
          <w:numId w:val="17"/>
        </w:numPr>
        <w:snapToGrid/>
        <w:spacing w:after="200" w:line="320" w:lineRule="exact"/>
      </w:pPr>
      <w:r w:rsidRPr="00F50A0A">
        <w:t xml:space="preserve">De verwerker informeert de verwerkingsverantwoordelijke zonder onredelijke vertraging zodra hij kennis heeft genomen van een inbreuk in verband met persoonsgegevens. </w:t>
      </w:r>
    </w:p>
    <w:p w14:paraId="196E4790" w14:textId="77777777" w:rsidR="00F50A0A" w:rsidRPr="00F50A0A" w:rsidRDefault="00F50A0A" w:rsidP="00916F4B">
      <w:pPr>
        <w:pStyle w:val="Lijstalinea"/>
        <w:numPr>
          <w:ilvl w:val="0"/>
          <w:numId w:val="17"/>
        </w:numPr>
        <w:snapToGrid/>
        <w:spacing w:after="200" w:line="320" w:lineRule="exact"/>
      </w:pPr>
      <w:r w:rsidRPr="00F50A0A">
        <w:t xml:space="preserve">In de in lid 1 bedoelde melding wordt ten minste het volgende omschreven of meegedeeld: </w:t>
      </w:r>
    </w:p>
    <w:p w14:paraId="36BC3196" w14:textId="77777777" w:rsidR="00F50A0A" w:rsidRPr="00F50A0A" w:rsidRDefault="00F50A0A" w:rsidP="00916F4B">
      <w:pPr>
        <w:pStyle w:val="Lijstalinea"/>
        <w:numPr>
          <w:ilvl w:val="0"/>
          <w:numId w:val="15"/>
        </w:numPr>
        <w:snapToGrid/>
        <w:spacing w:line="320" w:lineRule="exact"/>
        <w:ind w:left="1418" w:hanging="425"/>
      </w:pPr>
      <w:proofErr w:type="gramStart"/>
      <w:r w:rsidRPr="00F50A0A">
        <w:t>de</w:t>
      </w:r>
      <w:proofErr w:type="gramEnd"/>
      <w:r w:rsidRPr="00F50A0A">
        <w:t xml:space="preserve"> aard van de inbreuk in verband met persoonsgegevens, waar mogelijk onder vermelding van de categorieën van betrokkenen en persoonsgegevensregisters in kwestie en, bij benadering, het aantal betrokkenen en persoonsgegevensregisters in kwestie; </w:t>
      </w:r>
    </w:p>
    <w:p w14:paraId="6CC70BE6" w14:textId="77777777" w:rsidR="00F50A0A" w:rsidRPr="00F50A0A" w:rsidRDefault="00F50A0A" w:rsidP="00916F4B">
      <w:pPr>
        <w:pStyle w:val="Lijstalinea"/>
        <w:numPr>
          <w:ilvl w:val="0"/>
          <w:numId w:val="15"/>
        </w:numPr>
        <w:snapToGrid/>
        <w:spacing w:line="320" w:lineRule="exact"/>
        <w:ind w:left="1418" w:hanging="425"/>
      </w:pPr>
      <w:proofErr w:type="gramStart"/>
      <w:r w:rsidRPr="00F50A0A">
        <w:t>de</w:t>
      </w:r>
      <w:proofErr w:type="gramEnd"/>
      <w:r w:rsidRPr="00F50A0A">
        <w:t xml:space="preserve"> naam en de contactgegevens van de functionaris voor gegevensbescherming of een ander contactpunt waar meer informatie kan worden verkregen; </w:t>
      </w:r>
    </w:p>
    <w:p w14:paraId="2B20708A" w14:textId="77777777" w:rsidR="00F50A0A" w:rsidRPr="00F50A0A" w:rsidRDefault="00F50A0A" w:rsidP="00916F4B">
      <w:pPr>
        <w:pStyle w:val="Lijstalinea"/>
        <w:numPr>
          <w:ilvl w:val="0"/>
          <w:numId w:val="15"/>
        </w:numPr>
        <w:snapToGrid/>
        <w:spacing w:line="320" w:lineRule="exact"/>
        <w:ind w:left="1418" w:hanging="425"/>
      </w:pPr>
      <w:proofErr w:type="gramStart"/>
      <w:r w:rsidRPr="00F50A0A">
        <w:t>de</w:t>
      </w:r>
      <w:proofErr w:type="gramEnd"/>
      <w:r w:rsidRPr="00F50A0A">
        <w:t xml:space="preserve"> waarschijnlijke gevolgen van de inbreuk in verband met persoonsgegevens; </w:t>
      </w:r>
    </w:p>
    <w:p w14:paraId="168A2CE3" w14:textId="77777777" w:rsidR="00F50A0A" w:rsidRPr="00F50A0A" w:rsidRDefault="00F50A0A" w:rsidP="00916F4B">
      <w:pPr>
        <w:pStyle w:val="Lijstalinea"/>
        <w:numPr>
          <w:ilvl w:val="0"/>
          <w:numId w:val="15"/>
        </w:numPr>
        <w:snapToGrid/>
        <w:spacing w:line="320" w:lineRule="exact"/>
        <w:ind w:left="1418" w:hanging="425"/>
      </w:pPr>
      <w:proofErr w:type="gramStart"/>
      <w:r w:rsidRPr="00F50A0A">
        <w:t>de</w:t>
      </w:r>
      <w:proofErr w:type="gramEnd"/>
      <w:r w:rsidRPr="00F50A0A">
        <w:t xml:space="preserve"> maatregelen die de verwerkingsverantwoordelijke heeft voorgesteld of genomen om de inbreuk in verband met persoonsgegevens aan te pakken, waaronder, in voorkomend geval, de maatregelen ter beperking van de eventuele nadelige gevolgen daarvan.</w:t>
      </w:r>
    </w:p>
    <w:p w14:paraId="4DE8B045" w14:textId="77777777" w:rsidR="00F50A0A" w:rsidRPr="00F50A0A" w:rsidRDefault="00F50A0A" w:rsidP="00F50A0A">
      <w:pPr>
        <w:spacing w:line="320" w:lineRule="exact"/>
        <w:ind w:left="705" w:hanging="705"/>
      </w:pPr>
      <w:r w:rsidRPr="00F50A0A">
        <w:t>4.</w:t>
      </w:r>
      <w:r w:rsidRPr="00F50A0A">
        <w:tab/>
      </w:r>
      <w:proofErr w:type="gramStart"/>
      <w:r w:rsidRPr="00F50A0A">
        <w:t>Indien</w:t>
      </w:r>
      <w:proofErr w:type="gramEnd"/>
      <w:r w:rsidRPr="00F50A0A">
        <w:t xml:space="preserve"> en voor zover het niet mogelijk is om alle informatie gelijktijdig te verstrekken, kan de informatie zonder onredelijke vertraging in stappen worden verstrekt. </w:t>
      </w:r>
    </w:p>
    <w:p w14:paraId="72BF1C8F" w14:textId="77777777" w:rsidR="00F50A0A" w:rsidRPr="00F50A0A" w:rsidRDefault="00F50A0A" w:rsidP="00F50A0A">
      <w:pPr>
        <w:spacing w:line="320" w:lineRule="exact"/>
        <w:ind w:left="705" w:hanging="705"/>
      </w:pPr>
      <w:r w:rsidRPr="00F50A0A">
        <w:t xml:space="preserve">5. </w:t>
      </w:r>
      <w:r w:rsidRPr="00F50A0A">
        <w:tab/>
        <w:t xml:space="preserve">De verwerkingsverantwoordelijke documenteert alle inbreuken in verband met persoonsgegevens, met inbegrip van de feiten </w:t>
      </w:r>
      <w:proofErr w:type="gramStart"/>
      <w:r w:rsidRPr="00F50A0A">
        <w:t>omtrent</w:t>
      </w:r>
      <w:proofErr w:type="gramEnd"/>
      <w:r w:rsidRPr="00F50A0A">
        <w:t xml:space="preserve"> de inbreuk in verband met persoonsgegevens, de gevolgen daarvan en de genomen corrigerende maatregelen. Die documentatie stelt de toezichthoudende autoriteit in staat de naleving van dit artikel te controleren. </w:t>
      </w:r>
    </w:p>
    <w:p w14:paraId="28B77D75" w14:textId="77777777" w:rsidR="00F50A0A" w:rsidRPr="00F50A0A" w:rsidRDefault="00F50A0A" w:rsidP="00F50A0A">
      <w:pPr>
        <w:spacing w:line="320" w:lineRule="exact"/>
      </w:pPr>
    </w:p>
    <w:p w14:paraId="2254AD60" w14:textId="77777777" w:rsidR="00F50A0A" w:rsidRPr="00F50A0A" w:rsidRDefault="00F50A0A" w:rsidP="00F50A0A">
      <w:pPr>
        <w:spacing w:line="320" w:lineRule="exact"/>
        <w:rPr>
          <w:i/>
          <w:iCs/>
        </w:rPr>
      </w:pPr>
      <w:r w:rsidRPr="00F50A0A">
        <w:rPr>
          <w:i/>
          <w:iCs/>
        </w:rPr>
        <w:t>Artikel 34 AVG</w:t>
      </w:r>
    </w:p>
    <w:p w14:paraId="258BF45F" w14:textId="77777777" w:rsidR="00F50A0A" w:rsidRPr="00F50A0A" w:rsidRDefault="00F50A0A" w:rsidP="00F50A0A">
      <w:pPr>
        <w:spacing w:line="320" w:lineRule="exact"/>
        <w:rPr>
          <w:b/>
          <w:bCs/>
        </w:rPr>
      </w:pPr>
      <w:r w:rsidRPr="00F50A0A">
        <w:rPr>
          <w:b/>
          <w:bCs/>
        </w:rPr>
        <w:t xml:space="preserve">Mededeling van een inbreuk in verband met persoonsgegevens aan de betrokkene </w:t>
      </w:r>
    </w:p>
    <w:p w14:paraId="052AB8B5" w14:textId="77777777" w:rsidR="00F50A0A" w:rsidRPr="00F50A0A" w:rsidRDefault="00F50A0A" w:rsidP="00F50A0A">
      <w:pPr>
        <w:spacing w:line="320" w:lineRule="exact"/>
        <w:ind w:left="705" w:hanging="705"/>
      </w:pPr>
      <w:r w:rsidRPr="00F50A0A">
        <w:t xml:space="preserve">1. </w:t>
      </w:r>
      <w:r w:rsidRPr="00F50A0A">
        <w:tab/>
        <w:t xml:space="preserve">Wanneer de inbreuk in verband met persoonsgegevens waarschijnlijk een hoog risico inhoudt voor de rechten en vrijheden van natuurlijke personen, deelt de verwerkingsverantwoordelijke de betrokkene de inbreuk in verband met persoonsgegevens onverwijld mee. </w:t>
      </w:r>
    </w:p>
    <w:p w14:paraId="52FCA336" w14:textId="77777777" w:rsidR="00F50A0A" w:rsidRPr="00F50A0A" w:rsidRDefault="00F50A0A" w:rsidP="00F50A0A">
      <w:pPr>
        <w:spacing w:line="320" w:lineRule="exact"/>
        <w:ind w:left="705" w:hanging="705"/>
      </w:pPr>
      <w:r w:rsidRPr="00F50A0A">
        <w:t xml:space="preserve">2. </w:t>
      </w:r>
      <w:r w:rsidRPr="00F50A0A">
        <w:tab/>
        <w:t xml:space="preserve">De in lid 1 van dit artikel bedoelde mededeling aan de betrokkene bevat een omschrijving, in duidelijke en eenvoudige taal, van de aard van de inbreuk in verband met persoonsgegevens en ten minste de in artikel 33, lid 3, onder b), c) en d), bedoelde gegevens en maatregelen. </w:t>
      </w:r>
    </w:p>
    <w:p w14:paraId="410E35F2" w14:textId="77777777" w:rsidR="00F50A0A" w:rsidRPr="00F50A0A" w:rsidRDefault="00F50A0A" w:rsidP="00F50A0A">
      <w:pPr>
        <w:spacing w:line="320" w:lineRule="exact"/>
        <w:ind w:left="705" w:hanging="705"/>
      </w:pPr>
      <w:r w:rsidRPr="00F50A0A">
        <w:t xml:space="preserve">3. </w:t>
      </w:r>
      <w:r w:rsidRPr="00F50A0A">
        <w:tab/>
      </w:r>
      <w:r w:rsidRPr="00F50A0A">
        <w:tab/>
        <w:t xml:space="preserve">De in lid 1 bedoelde mededeling aan de betrokkene is niet vereist wanneer een van de volgende voorwaarden is vervuld: </w:t>
      </w:r>
    </w:p>
    <w:p w14:paraId="59384AE5" w14:textId="77777777" w:rsidR="00F50A0A" w:rsidRPr="00F50A0A" w:rsidRDefault="00F50A0A" w:rsidP="00916F4B">
      <w:pPr>
        <w:pStyle w:val="Lijstalinea"/>
        <w:numPr>
          <w:ilvl w:val="0"/>
          <w:numId w:val="16"/>
        </w:numPr>
        <w:snapToGrid/>
        <w:spacing w:line="320" w:lineRule="exact"/>
        <w:ind w:left="1560"/>
      </w:pPr>
      <w:proofErr w:type="gramStart"/>
      <w:r w:rsidRPr="00F50A0A">
        <w:lastRenderedPageBreak/>
        <w:t>de</w:t>
      </w:r>
      <w:proofErr w:type="gramEnd"/>
      <w:r w:rsidRPr="00F50A0A">
        <w:t xml:space="preserve"> verwerkingsverantwoordelijke heeft passende technische en organisatorische beschermingsmaatregelen genomen en deze maatregelen zijn toegepast op de persoonsgegevens waarop de inbreuk in verband met persoonsgegevens betrekking heeft, met name die welke de persoonsgegevens onbegrijpelijk maken voor onbevoegden, zoals versleuteling; </w:t>
      </w:r>
    </w:p>
    <w:p w14:paraId="5F9E260E" w14:textId="77777777" w:rsidR="00F50A0A" w:rsidRPr="00F50A0A" w:rsidRDefault="00F50A0A" w:rsidP="00916F4B">
      <w:pPr>
        <w:pStyle w:val="Lijstalinea"/>
        <w:numPr>
          <w:ilvl w:val="0"/>
          <w:numId w:val="16"/>
        </w:numPr>
        <w:snapToGrid/>
        <w:spacing w:line="320" w:lineRule="exact"/>
        <w:ind w:left="1560"/>
      </w:pPr>
      <w:proofErr w:type="gramStart"/>
      <w:r w:rsidRPr="00F50A0A">
        <w:t>de</w:t>
      </w:r>
      <w:proofErr w:type="gramEnd"/>
      <w:r w:rsidRPr="00F50A0A">
        <w:t xml:space="preserve"> verwerkingsverantwoordelijke heeft achteraf maatregelen genomen om ervoor te zorgen dat het in lid 1 bedoelde hoge risico voor de rechten en vrijheden van betrokkenen zich waarschijnlijk niet meer zal voordoen; </w:t>
      </w:r>
    </w:p>
    <w:p w14:paraId="5126D262" w14:textId="77777777" w:rsidR="00F50A0A" w:rsidRPr="00F50A0A" w:rsidRDefault="00F50A0A" w:rsidP="00916F4B">
      <w:pPr>
        <w:pStyle w:val="Lijstalinea"/>
        <w:numPr>
          <w:ilvl w:val="0"/>
          <w:numId w:val="16"/>
        </w:numPr>
        <w:snapToGrid/>
        <w:spacing w:line="320" w:lineRule="exact"/>
        <w:ind w:left="1560"/>
      </w:pPr>
      <w:proofErr w:type="gramStart"/>
      <w:r w:rsidRPr="00F50A0A">
        <w:t>de</w:t>
      </w:r>
      <w:proofErr w:type="gramEnd"/>
      <w:r w:rsidRPr="00F50A0A">
        <w:t xml:space="preserve"> mededeling zou onevenredige inspanningen vergen. In dat geval komt er in de plaats daarvan een openbare mededeling of een soortgelijke maatregel waarbij betrokkenen even doeltreffend worden geïnformeerd. </w:t>
      </w:r>
    </w:p>
    <w:p w14:paraId="5961D7A3" w14:textId="77777777" w:rsidR="00F50A0A" w:rsidRPr="00F50A0A" w:rsidRDefault="00F50A0A" w:rsidP="00F50A0A">
      <w:pPr>
        <w:spacing w:line="320" w:lineRule="exact"/>
        <w:ind w:left="705" w:hanging="705"/>
      </w:pPr>
      <w:r w:rsidRPr="00F50A0A">
        <w:t xml:space="preserve">4. </w:t>
      </w:r>
      <w:r w:rsidRPr="00F50A0A">
        <w:tab/>
      </w:r>
      <w:proofErr w:type="gramStart"/>
      <w:r w:rsidRPr="00F50A0A">
        <w:t>Indien</w:t>
      </w:r>
      <w:proofErr w:type="gramEnd"/>
      <w:r w:rsidRPr="00F50A0A">
        <w:t xml:space="preserve"> de verwerkingsverantwoordelijke de inbreuk in verband met persoonsgegevens nog niet aan de betrokkene heeft gemeld, kan de toezichthoudende autoriteit, na beraad over de kans dat de inbreuk in verband met persoonsgegevens een hoog risico met zich meebrengt, de verwerkingsverantwoordelijke daartoe verplichten of besluiten dat aan een van de in lid 3 bedoelde voorwaarden is voldaan.</w:t>
      </w:r>
    </w:p>
    <w:p w14:paraId="199A607C" w14:textId="77777777" w:rsidR="00F50A0A" w:rsidRPr="00F50A0A" w:rsidRDefault="00F50A0A" w:rsidP="00F50A0A">
      <w:pPr>
        <w:spacing w:line="320" w:lineRule="exact"/>
        <w:rPr>
          <w:rFonts w:eastAsiaTheme="majorEastAsia"/>
          <w:b/>
          <w:bCs/>
          <w:color w:val="004C26" w:themeColor="accent1" w:themeShade="BF"/>
        </w:rPr>
      </w:pPr>
      <w:r w:rsidRPr="00F50A0A">
        <w:rPr>
          <w:rFonts w:eastAsiaTheme="majorEastAsia"/>
          <w:b/>
          <w:bCs/>
          <w:color w:val="004C26" w:themeColor="accent1" w:themeShade="BF"/>
        </w:rPr>
        <w:br w:type="page"/>
      </w:r>
    </w:p>
    <w:p w14:paraId="52742779" w14:textId="77777777" w:rsidR="00F50A0A" w:rsidRPr="00F50A0A" w:rsidRDefault="00F50A0A" w:rsidP="00F50A0A">
      <w:pPr>
        <w:pStyle w:val="Kop1"/>
        <w:numPr>
          <w:ilvl w:val="0"/>
          <w:numId w:val="0"/>
        </w:numPr>
        <w:ind w:left="851" w:hanging="851"/>
      </w:pPr>
      <w:bookmarkStart w:id="40" w:name="_Toc536807617"/>
      <w:bookmarkStart w:id="41" w:name="_Toc65073594"/>
      <w:r w:rsidRPr="00F50A0A">
        <w:lastRenderedPageBreak/>
        <w:t>Bijlage 2</w:t>
      </w:r>
      <w:r w:rsidRPr="00F50A0A">
        <w:tab/>
        <w:t>Interne procedure melden datalek</w:t>
      </w:r>
      <w:bookmarkEnd w:id="40"/>
      <w:bookmarkEnd w:id="41"/>
    </w:p>
    <w:p w14:paraId="4D1B3029" w14:textId="147C1BD2" w:rsidR="00F50A0A" w:rsidRPr="00F50A0A" w:rsidRDefault="00F50A0A" w:rsidP="00F50A0A">
      <w:pPr>
        <w:spacing w:line="320" w:lineRule="exact"/>
      </w:pPr>
      <w:r w:rsidRPr="00F50A0A">
        <w:t xml:space="preserve">VOLG </w:t>
      </w:r>
      <w:r w:rsidR="00BA1393">
        <w:t>DE INFOGRAPHIC IN DE LERARENKAMER</w:t>
      </w:r>
    </w:p>
    <w:p w14:paraId="2713819E" w14:textId="129AC8E5" w:rsidR="00F50A0A" w:rsidRPr="00F50A0A" w:rsidRDefault="00F50A0A" w:rsidP="00F50A0A">
      <w:pPr>
        <w:spacing w:line="320" w:lineRule="exact"/>
      </w:pPr>
      <w:r w:rsidRPr="00F50A0A">
        <w:t xml:space="preserve">In deze bijlage is de interne procedure opgenomen, welke geldt voor iedere medewerker van </w:t>
      </w:r>
      <w:r>
        <w:t xml:space="preserve">Stichting Optimus </w:t>
      </w:r>
      <w:r w:rsidR="00BA1393">
        <w:t>O</w:t>
      </w:r>
      <w:r w:rsidRPr="00F50A0A">
        <w:t xml:space="preserve">m een datalek te melden. </w:t>
      </w:r>
    </w:p>
    <w:p w14:paraId="32605361" w14:textId="77777777" w:rsidR="00F50A0A" w:rsidRPr="00F50A0A" w:rsidRDefault="00F50A0A" w:rsidP="00F50A0A">
      <w:pPr>
        <w:spacing w:line="320" w:lineRule="exact"/>
      </w:pPr>
    </w:p>
    <w:p w14:paraId="346B86EE" w14:textId="5719A3C0" w:rsidR="00F50A0A" w:rsidRPr="00F50A0A" w:rsidRDefault="00F50A0A" w:rsidP="00F50A0A">
      <w:pPr>
        <w:spacing w:line="320" w:lineRule="exact"/>
      </w:pPr>
      <w:r w:rsidRPr="00F50A0A">
        <w:t xml:space="preserve">Binnen </w:t>
      </w:r>
      <w:r>
        <w:t xml:space="preserve">Stichting Optimus </w:t>
      </w:r>
      <w:r w:rsidRPr="00F50A0A">
        <w:t xml:space="preserve">werken we veel met persoonlijke en dus vertrouwelijke gegevens. Denk hierbij bijvoorbeeld aan leerling gegevens, medische gegevens, e-mailadressen, inloggegevens en wachtwoorden. Al deze informatie is terug te leiden tot een persoon. Hier moeten wij als organisatie natuurlijk zorgvuldig mee omgaan, dat spreekt voor zich. </w:t>
      </w:r>
    </w:p>
    <w:p w14:paraId="1C24385F" w14:textId="77777777" w:rsidR="00F50A0A" w:rsidRPr="00F50A0A" w:rsidRDefault="00F50A0A" w:rsidP="00F50A0A">
      <w:pPr>
        <w:spacing w:line="320" w:lineRule="exact"/>
      </w:pPr>
    </w:p>
    <w:p w14:paraId="34935B2C" w14:textId="2C44491C" w:rsidR="00F50A0A" w:rsidRPr="00F50A0A" w:rsidRDefault="00F50A0A" w:rsidP="00F50A0A">
      <w:pPr>
        <w:spacing w:line="320" w:lineRule="exact"/>
      </w:pPr>
      <w:r w:rsidRPr="00F50A0A">
        <w:rPr>
          <w:i/>
        </w:rPr>
        <w:t xml:space="preserve">Een verloren laptop met informatie over leerlingen die niet </w:t>
      </w:r>
      <w:proofErr w:type="spellStart"/>
      <w:r w:rsidRPr="00F50A0A">
        <w:rPr>
          <w:i/>
        </w:rPr>
        <w:t>encrypted</w:t>
      </w:r>
      <w:proofErr w:type="spellEnd"/>
      <w:r w:rsidRPr="00F50A0A">
        <w:rPr>
          <w:i/>
        </w:rPr>
        <w:t xml:space="preserve"> is? Een dossier voor advies in de trein laten liggen? E-mail van </w:t>
      </w:r>
      <w:r>
        <w:rPr>
          <w:i/>
        </w:rPr>
        <w:t xml:space="preserve">Stichting </w:t>
      </w:r>
      <w:proofErr w:type="gramStart"/>
      <w:r>
        <w:rPr>
          <w:i/>
        </w:rPr>
        <w:t xml:space="preserve">Optimus </w:t>
      </w:r>
      <w:r w:rsidRPr="00F50A0A">
        <w:rPr>
          <w:i/>
        </w:rPr>
        <w:t xml:space="preserve"> met</w:t>
      </w:r>
      <w:proofErr w:type="gramEnd"/>
      <w:r w:rsidRPr="00F50A0A">
        <w:rPr>
          <w:i/>
        </w:rPr>
        <w:t xml:space="preserve"> leerling gegevens gestolen? Je computer is gehackt? Je hebt een mail met persoonsgegevens per ongeluk naar een verkeerd mailadres gestuurd? </w:t>
      </w:r>
    </w:p>
    <w:p w14:paraId="141D657A" w14:textId="77777777" w:rsidR="00F50A0A" w:rsidRPr="00F50A0A" w:rsidRDefault="00F50A0A" w:rsidP="00F50A0A">
      <w:pPr>
        <w:spacing w:line="320" w:lineRule="exact"/>
      </w:pPr>
    </w:p>
    <w:p w14:paraId="46CABF87" w14:textId="186F69F3" w:rsidR="00F50A0A" w:rsidRPr="00F50A0A" w:rsidRDefault="00F50A0A" w:rsidP="00F50A0A">
      <w:pPr>
        <w:spacing w:line="320" w:lineRule="exact"/>
      </w:pPr>
      <w:r w:rsidRPr="00F50A0A">
        <w:t xml:space="preserve">Dit zijn allemaal voorbeelden van </w:t>
      </w:r>
      <w:r w:rsidRPr="00F50A0A">
        <w:rPr>
          <w:u w:val="single"/>
        </w:rPr>
        <w:t>mogelijke</w:t>
      </w:r>
      <w:r w:rsidRPr="00F50A0A">
        <w:t xml:space="preserve"> datalekken; persoonsgegevens zijn verloren gegaan, liggen ‘op straat’ of zijn niet meer toegankelijk. </w:t>
      </w:r>
      <w:r>
        <w:t xml:space="preserve">Stichting Optimus </w:t>
      </w:r>
      <w:r w:rsidRPr="00F50A0A">
        <w:t xml:space="preserve">  is verplicht deze datalekken te melden bij de Autoriteit Persoonsgegevens. Daarbij wordt dan </w:t>
      </w:r>
      <w:proofErr w:type="gramStart"/>
      <w:r w:rsidRPr="00F50A0A">
        <w:t>tevens</w:t>
      </w:r>
      <w:proofErr w:type="gramEnd"/>
      <w:r w:rsidRPr="00F50A0A">
        <w:t xml:space="preserve"> bepaald welke vervolgstappen nodig zijn en aan maatregelen die genomen moeten worden om te voorkomen dat dit nogmaals gebeurt.</w:t>
      </w:r>
    </w:p>
    <w:p w14:paraId="6B227F73" w14:textId="77777777" w:rsidR="00F50A0A" w:rsidRPr="00F50A0A" w:rsidRDefault="00F50A0A" w:rsidP="00F50A0A">
      <w:pPr>
        <w:spacing w:line="320" w:lineRule="exact"/>
      </w:pPr>
    </w:p>
    <w:p w14:paraId="25803DB7" w14:textId="459DFEEE" w:rsidR="00F50A0A" w:rsidRPr="00F50A0A" w:rsidRDefault="00F50A0A" w:rsidP="00F50A0A">
      <w:pPr>
        <w:spacing w:line="320" w:lineRule="exact"/>
      </w:pPr>
      <w:r w:rsidRPr="00F50A0A">
        <w:t xml:space="preserve">Indien een medewerker van </w:t>
      </w:r>
      <w:r>
        <w:t xml:space="preserve">Stichting </w:t>
      </w:r>
      <w:proofErr w:type="gramStart"/>
      <w:r>
        <w:t xml:space="preserve">Optimus </w:t>
      </w:r>
      <w:r w:rsidRPr="00F50A0A">
        <w:t xml:space="preserve"> een</w:t>
      </w:r>
      <w:proofErr w:type="gramEnd"/>
      <w:r w:rsidRPr="00F50A0A">
        <w:t xml:space="preserve"> </w:t>
      </w:r>
      <w:r w:rsidRPr="00F50A0A">
        <w:rPr>
          <w:u w:val="single"/>
        </w:rPr>
        <w:t>mogelijk</w:t>
      </w:r>
      <w:r w:rsidRPr="00F50A0A">
        <w:t xml:space="preserve"> datalek signaleert, is deze verplicht deze </w:t>
      </w:r>
      <w:r w:rsidR="00BA1393">
        <w:t>DIRECT</w:t>
      </w:r>
      <w:r w:rsidRPr="00F50A0A">
        <w:t xml:space="preserve"> te melden</w:t>
      </w:r>
      <w:r w:rsidR="006D7D43">
        <w:t xml:space="preserve"> bij de privacy-coördinator:</w:t>
      </w:r>
      <w:r w:rsidR="006D7D43" w:rsidRPr="006D7D43">
        <w:rPr>
          <w:color w:val="FF0000"/>
        </w:rPr>
        <w:t xml:space="preserve"> </w:t>
      </w:r>
      <w:hyperlink r:id="rId22" w:history="1">
        <w:r w:rsidR="006D7D43" w:rsidRPr="006D7D43">
          <w:rPr>
            <w:rStyle w:val="Hyperlink"/>
            <w:color w:val="FF0000"/>
          </w:rPr>
          <w:t>privacycoördinator@optimusonderwijs.nl</w:t>
        </w:r>
      </w:hyperlink>
      <w:r w:rsidR="006D7D43" w:rsidRPr="006D7D43">
        <w:rPr>
          <w:color w:val="FF0000"/>
        </w:rPr>
        <w:t xml:space="preserve"> </w:t>
      </w:r>
      <w:r w:rsidRPr="00F50A0A">
        <w:t xml:space="preserve"> </w:t>
      </w:r>
    </w:p>
    <w:p w14:paraId="43CC4E5A" w14:textId="77777777" w:rsidR="00F50A0A" w:rsidRPr="00F50A0A" w:rsidRDefault="00F50A0A" w:rsidP="00F50A0A">
      <w:pPr>
        <w:spacing w:line="320" w:lineRule="exact"/>
      </w:pPr>
    </w:p>
    <w:p w14:paraId="0FE6A75E" w14:textId="77777777" w:rsidR="00F50A0A" w:rsidRPr="00F50A0A" w:rsidRDefault="00F50A0A" w:rsidP="00F50A0A">
      <w:pPr>
        <w:spacing w:line="320" w:lineRule="exact"/>
      </w:pPr>
      <w:r w:rsidRPr="00F50A0A">
        <w:t>Hierbij handelt de medewerker als volgt:</w:t>
      </w:r>
    </w:p>
    <w:p w14:paraId="1EAF7E5E" w14:textId="77777777" w:rsidR="00F50A0A" w:rsidRPr="00F50A0A" w:rsidRDefault="00F50A0A" w:rsidP="00916F4B">
      <w:pPr>
        <w:pStyle w:val="Lijstalinea"/>
        <w:numPr>
          <w:ilvl w:val="0"/>
          <w:numId w:val="18"/>
        </w:numPr>
        <w:snapToGrid/>
        <w:spacing w:after="200" w:line="320" w:lineRule="exact"/>
      </w:pPr>
      <w:r w:rsidRPr="00F50A0A">
        <w:t xml:space="preserve">Het direct na ontdekking van een incident melding hiervan doen aan de leidinggevende en het IBP-team, met daarin een omschrijving van de volgende gegevens: </w:t>
      </w:r>
    </w:p>
    <w:p w14:paraId="4D8F9EFC" w14:textId="77777777" w:rsidR="00F50A0A" w:rsidRPr="00F50A0A" w:rsidRDefault="00F50A0A" w:rsidP="00916F4B">
      <w:pPr>
        <w:numPr>
          <w:ilvl w:val="0"/>
          <w:numId w:val="19"/>
        </w:numPr>
        <w:snapToGrid/>
        <w:spacing w:line="320" w:lineRule="exact"/>
        <w:ind w:left="1560" w:hanging="426"/>
      </w:pPr>
      <w:r w:rsidRPr="00F50A0A">
        <w:t>Wat is er precies gebeurd: zo duidelijk mogelijke omschrijving van het incident?</w:t>
      </w:r>
    </w:p>
    <w:p w14:paraId="19D3044A" w14:textId="77777777" w:rsidR="00F50A0A" w:rsidRPr="00F50A0A" w:rsidRDefault="00F50A0A" w:rsidP="00916F4B">
      <w:pPr>
        <w:numPr>
          <w:ilvl w:val="0"/>
          <w:numId w:val="19"/>
        </w:numPr>
        <w:snapToGrid/>
        <w:spacing w:line="320" w:lineRule="exact"/>
        <w:ind w:left="1560" w:hanging="426"/>
      </w:pPr>
      <w:r w:rsidRPr="00F50A0A">
        <w:t>Is het incident zelf ontdekt (intern) of via een externe bron (verwerker, of andere derde)?</w:t>
      </w:r>
    </w:p>
    <w:p w14:paraId="4F583D16" w14:textId="77777777" w:rsidR="00F50A0A" w:rsidRPr="00F50A0A" w:rsidRDefault="00F50A0A" w:rsidP="00916F4B">
      <w:pPr>
        <w:numPr>
          <w:ilvl w:val="0"/>
          <w:numId w:val="19"/>
        </w:numPr>
        <w:snapToGrid/>
        <w:spacing w:line="320" w:lineRule="exact"/>
        <w:ind w:left="1560" w:hanging="426"/>
      </w:pPr>
      <w:r w:rsidRPr="00F50A0A">
        <w:t>Welk tijdstip (datum en tijd)?</w:t>
      </w:r>
    </w:p>
    <w:p w14:paraId="072C434C" w14:textId="77777777" w:rsidR="00F50A0A" w:rsidRPr="00F50A0A" w:rsidRDefault="00F50A0A" w:rsidP="00916F4B">
      <w:pPr>
        <w:numPr>
          <w:ilvl w:val="0"/>
          <w:numId w:val="19"/>
        </w:numPr>
        <w:snapToGrid/>
        <w:spacing w:line="320" w:lineRule="exact"/>
        <w:ind w:left="1560" w:hanging="426"/>
      </w:pPr>
      <w:r w:rsidRPr="00F50A0A">
        <w:t>Welke persoonsgegevens zijn hierbij betrokken?</w:t>
      </w:r>
    </w:p>
    <w:p w14:paraId="5160FFF3" w14:textId="67BD47E3" w:rsidR="00F50A0A" w:rsidRDefault="00F50A0A" w:rsidP="00916F4B">
      <w:pPr>
        <w:pStyle w:val="Lijstalinea"/>
        <w:numPr>
          <w:ilvl w:val="0"/>
          <w:numId w:val="18"/>
        </w:numPr>
        <w:tabs>
          <w:tab w:val="left" w:pos="284"/>
        </w:tabs>
        <w:snapToGrid/>
        <w:spacing w:after="200" w:line="320" w:lineRule="exact"/>
      </w:pPr>
      <w:r w:rsidRPr="00F50A0A">
        <w:t xml:space="preserve">Volg het uitgebreide stappenplan uit bijlage 3 om vast te stellen of het een incident of een datalek is. </w:t>
      </w:r>
      <w:r>
        <w:t xml:space="preserve">Bij twijfel altijd de privacy-coördinator inschakelen. </w:t>
      </w:r>
    </w:p>
    <w:p w14:paraId="1147EE8A" w14:textId="4DC0DFE1" w:rsidR="00F50A0A" w:rsidRPr="007A6985" w:rsidRDefault="006D7D43" w:rsidP="000B108E">
      <w:pPr>
        <w:pStyle w:val="Lijstalinea"/>
        <w:numPr>
          <w:ilvl w:val="0"/>
          <w:numId w:val="18"/>
        </w:numPr>
        <w:tabs>
          <w:tab w:val="left" w:pos="284"/>
        </w:tabs>
        <w:snapToGrid/>
        <w:spacing w:after="200" w:line="320" w:lineRule="exact"/>
        <w:rPr>
          <w:color w:val="FF0000"/>
        </w:rPr>
      </w:pPr>
      <w:r>
        <w:t>M</w:t>
      </w:r>
      <w:r w:rsidR="00F50A0A" w:rsidRPr="00F50A0A">
        <w:t xml:space="preserve">ail </w:t>
      </w:r>
      <w:r>
        <w:t xml:space="preserve">alle gegevens </w:t>
      </w:r>
      <w:r w:rsidR="00F50A0A" w:rsidRPr="00F50A0A">
        <w:t xml:space="preserve">naar: </w:t>
      </w:r>
      <w:hyperlink r:id="rId23" w:history="1">
        <w:r w:rsidR="00392355" w:rsidRPr="007A6985">
          <w:rPr>
            <w:rStyle w:val="Hyperlink"/>
            <w:color w:val="FF0000"/>
          </w:rPr>
          <w:t>privacycoordinator@optimusonderwijs.nl</w:t>
        </w:r>
      </w:hyperlink>
      <w:r w:rsidR="00BA1393" w:rsidRPr="007A6985">
        <w:rPr>
          <w:color w:val="FF0000"/>
        </w:rPr>
        <w:t>.</w:t>
      </w:r>
    </w:p>
    <w:p w14:paraId="0F96CEC5" w14:textId="6C135BC4" w:rsidR="00F50A0A" w:rsidRPr="00F50A0A" w:rsidRDefault="00F50A0A" w:rsidP="00916F4B">
      <w:pPr>
        <w:pStyle w:val="Lijstalinea"/>
        <w:numPr>
          <w:ilvl w:val="0"/>
          <w:numId w:val="18"/>
        </w:numPr>
        <w:snapToGrid/>
        <w:spacing w:after="200" w:line="320" w:lineRule="exact"/>
      </w:pPr>
      <w:r w:rsidRPr="00F50A0A">
        <w:t xml:space="preserve">De privacy-coördinator zorgt voor </w:t>
      </w:r>
      <w:r w:rsidR="00BA1393" w:rsidRPr="00F50A0A">
        <w:t xml:space="preserve">opname in het register van beveiligingsincidenten </w:t>
      </w:r>
      <w:r w:rsidR="00BA1393">
        <w:t xml:space="preserve">en </w:t>
      </w:r>
      <w:r w:rsidR="006D7D43">
        <w:t xml:space="preserve">in Easy Privacy en </w:t>
      </w:r>
      <w:r w:rsidRPr="00F50A0A">
        <w:t xml:space="preserve">verdere verwerking en </w:t>
      </w:r>
      <w:r w:rsidR="00BA1393">
        <w:t>schakelt eventueel het IPB-team in voor de</w:t>
      </w:r>
      <w:r w:rsidRPr="00F50A0A">
        <w:t xml:space="preserve"> te nemen stappen</w:t>
      </w:r>
      <w:r w:rsidR="006D7D43">
        <w:t>.</w:t>
      </w:r>
      <w:r w:rsidRPr="00F50A0A">
        <w:t xml:space="preserve"> </w:t>
      </w:r>
    </w:p>
    <w:p w14:paraId="27871C9B" w14:textId="4DE87B77" w:rsidR="00F50A0A" w:rsidRPr="00F50A0A" w:rsidRDefault="00F50A0A" w:rsidP="00916F4B">
      <w:pPr>
        <w:pStyle w:val="Lijstalinea"/>
        <w:numPr>
          <w:ilvl w:val="0"/>
          <w:numId w:val="18"/>
        </w:numPr>
        <w:snapToGrid/>
        <w:spacing w:after="200" w:line="320" w:lineRule="exact"/>
      </w:pPr>
      <w:r w:rsidRPr="00F50A0A">
        <w:t>Verzamel zo veel mogelijk bewijs en bewaar dit zorgvuldig.</w:t>
      </w:r>
    </w:p>
    <w:p w14:paraId="05613344" w14:textId="77777777" w:rsidR="00F50A0A" w:rsidRPr="00F50A0A" w:rsidRDefault="00F50A0A" w:rsidP="00F50A0A">
      <w:pPr>
        <w:spacing w:line="320" w:lineRule="exact"/>
      </w:pPr>
    </w:p>
    <w:p w14:paraId="7CF859B8" w14:textId="77777777" w:rsidR="00F50A0A" w:rsidRPr="00F50A0A" w:rsidRDefault="00F50A0A" w:rsidP="00F50A0A">
      <w:pPr>
        <w:pStyle w:val="Kop1"/>
        <w:numPr>
          <w:ilvl w:val="0"/>
          <w:numId w:val="0"/>
        </w:numPr>
        <w:ind w:left="851" w:hanging="851"/>
      </w:pPr>
      <w:r w:rsidRPr="00F50A0A">
        <w:br w:type="page"/>
      </w:r>
      <w:bookmarkStart w:id="42" w:name="_Toc536807618"/>
      <w:bookmarkStart w:id="43" w:name="_Toc65073595"/>
      <w:r w:rsidRPr="00F50A0A">
        <w:lastRenderedPageBreak/>
        <w:t xml:space="preserve">Bijlage 3 Stappenplan </w:t>
      </w:r>
      <w:proofErr w:type="gramStart"/>
      <w:r w:rsidRPr="00F50A0A">
        <w:t>Datalekken /</w:t>
      </w:r>
      <w:bookmarkEnd w:id="42"/>
      <w:bookmarkEnd w:id="43"/>
      <w:proofErr w:type="gramEnd"/>
      <w:r w:rsidRPr="00F50A0A">
        <w:t xml:space="preserve"> </w:t>
      </w:r>
    </w:p>
    <w:p w14:paraId="5E96D384" w14:textId="77777777" w:rsidR="00F50A0A" w:rsidRPr="006D7D43" w:rsidRDefault="00F50A0A" w:rsidP="00F50A0A">
      <w:pPr>
        <w:rPr>
          <w:b/>
          <w:bCs/>
          <w:sz w:val="24"/>
          <w:szCs w:val="24"/>
        </w:rPr>
      </w:pPr>
      <w:r w:rsidRPr="006D7D43">
        <w:rPr>
          <w:b/>
          <w:bCs/>
          <w:sz w:val="24"/>
          <w:szCs w:val="24"/>
        </w:rPr>
        <w:t xml:space="preserve">Stap 1: Is de </w:t>
      </w:r>
      <w:proofErr w:type="spellStart"/>
      <w:r w:rsidRPr="006D7D43">
        <w:rPr>
          <w:b/>
          <w:bCs/>
          <w:sz w:val="24"/>
          <w:szCs w:val="24"/>
        </w:rPr>
        <w:t>datalek</w:t>
      </w:r>
      <w:proofErr w:type="spellEnd"/>
      <w:r w:rsidRPr="006D7D43">
        <w:rPr>
          <w:b/>
          <w:bCs/>
          <w:sz w:val="24"/>
          <w:szCs w:val="24"/>
        </w:rPr>
        <w:t xml:space="preserve"> </w:t>
      </w:r>
      <w:proofErr w:type="spellStart"/>
      <w:r w:rsidRPr="006D7D43">
        <w:rPr>
          <w:b/>
          <w:bCs/>
          <w:sz w:val="24"/>
          <w:szCs w:val="24"/>
        </w:rPr>
        <w:t>meldingsplichtig</w:t>
      </w:r>
      <w:proofErr w:type="spellEnd"/>
      <w:r w:rsidRPr="006D7D43">
        <w:rPr>
          <w:b/>
          <w:bCs/>
          <w:sz w:val="24"/>
          <w:szCs w:val="24"/>
        </w:rPr>
        <w:t xml:space="preserve"> richting Autoriteit </w:t>
      </w:r>
      <w:proofErr w:type="gramStart"/>
      <w:r w:rsidRPr="006D7D43">
        <w:rPr>
          <w:b/>
          <w:bCs/>
          <w:sz w:val="24"/>
          <w:szCs w:val="24"/>
        </w:rPr>
        <w:t>Persoonsgegevens ?</w:t>
      </w:r>
      <w:proofErr w:type="gramEnd"/>
      <w:r w:rsidRPr="006D7D43">
        <w:rPr>
          <w:b/>
          <w:bCs/>
          <w:sz w:val="24"/>
          <w:szCs w:val="24"/>
        </w:rPr>
        <w:t xml:space="preserve"> </w:t>
      </w:r>
    </w:p>
    <w:p w14:paraId="5B3D498A" w14:textId="77777777" w:rsidR="00F50A0A" w:rsidRPr="00F50A0A" w:rsidRDefault="00F50A0A" w:rsidP="00F50A0A">
      <w:pPr>
        <w:spacing w:line="320" w:lineRule="exact"/>
        <w:rPr>
          <w:b/>
        </w:rPr>
      </w:pPr>
      <w:r w:rsidRPr="0022714B">
        <w:rPr>
          <w:b/>
          <w:noProof/>
          <w:lang w:val="en-US"/>
        </w:rPr>
        <mc:AlternateContent>
          <mc:Choice Requires="wps">
            <w:drawing>
              <wp:anchor distT="0" distB="0" distL="114300" distR="114300" simplePos="0" relativeHeight="251684864" behindDoc="0" locked="0" layoutInCell="1" allowOverlap="1" wp14:anchorId="1789F236" wp14:editId="221DB7B8">
                <wp:simplePos x="0" y="0"/>
                <wp:positionH relativeFrom="column">
                  <wp:posOffset>480695</wp:posOffset>
                </wp:positionH>
                <wp:positionV relativeFrom="paragraph">
                  <wp:posOffset>43815</wp:posOffset>
                </wp:positionV>
                <wp:extent cx="3590925" cy="714375"/>
                <wp:effectExtent l="0" t="0" r="28575" b="28575"/>
                <wp:wrapNone/>
                <wp:docPr id="34" name="Rechthoek 34"/>
                <wp:cNvGraphicFramePr/>
                <a:graphic xmlns:a="http://schemas.openxmlformats.org/drawingml/2006/main">
                  <a:graphicData uri="http://schemas.microsoft.com/office/word/2010/wordprocessingShape">
                    <wps:wsp>
                      <wps:cNvSpPr/>
                      <wps:spPr>
                        <a:xfrm>
                          <a:off x="0" y="0"/>
                          <a:ext cx="3590925" cy="714375"/>
                        </a:xfrm>
                        <a:prstGeom prst="rect">
                          <a:avLst/>
                        </a:prstGeom>
                        <a:solidFill>
                          <a:schemeClr val="bg2">
                            <a:lumMod val="90000"/>
                          </a:schemeClr>
                        </a:solidFill>
                      </wps:spPr>
                      <wps:style>
                        <a:lnRef idx="1">
                          <a:schemeClr val="accent3"/>
                        </a:lnRef>
                        <a:fillRef idx="2">
                          <a:schemeClr val="accent3"/>
                        </a:fillRef>
                        <a:effectRef idx="1">
                          <a:schemeClr val="accent3"/>
                        </a:effectRef>
                        <a:fontRef idx="minor">
                          <a:schemeClr val="dk1"/>
                        </a:fontRef>
                      </wps:style>
                      <wps:txbx>
                        <w:txbxContent>
                          <w:p w14:paraId="62ACEE8C" w14:textId="31961DFA" w:rsidR="00163D7A" w:rsidRPr="00F50A0A" w:rsidRDefault="00163D7A" w:rsidP="00F50A0A">
                            <w:pPr>
                              <w:jc w:val="center"/>
                            </w:pPr>
                            <w:r>
                              <w:t xml:space="preserve">Stichting Optimus </w:t>
                            </w:r>
                            <w:r w:rsidRPr="00F50A0A">
                              <w:t xml:space="preserve">is verantwoordelijk voor de verwerking van persoonsgegevens in Nederland en de AVG is op </w:t>
                            </w:r>
                            <w:r>
                              <w:t>Stichting Optimus</w:t>
                            </w:r>
                            <w:r w:rsidRPr="00F50A0A">
                              <w:t xml:space="preserve"> van toepassing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F236" id="Rechthoek 34" o:spid="_x0000_s1028" style="position:absolute;margin-left:37.85pt;margin-top:3.45pt;width:282.75pt;height:5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" fillcolor="#85cfe7 [2894]" strokecolor="#0688a4 [3206]" strokeweight=".5pt">
                <v:textbox>
                  <w:txbxContent>
                    <w:p w14:paraId="62ACEE8C" w14:textId="31961DFA" w:rsidR="00163D7A" w:rsidRPr="00F50A0A" w:rsidRDefault="00163D7A" w:rsidP="00F50A0A">
                      <w:pPr>
                        <w:jc w:val="center"/>
                      </w:pPr>
                      <w:r>
                        <w:t xml:space="preserve">Stichting Optimus </w:t>
                      </w:r>
                      <w:r w:rsidRPr="00F50A0A">
                        <w:t xml:space="preserve">is verantwoordelijk voor de verwerking van persoonsgegevens in Nederland en de AVG is op </w:t>
                      </w:r>
                      <w:r>
                        <w:t>Stichting Optimus</w:t>
                      </w:r>
                      <w:r w:rsidRPr="00F50A0A">
                        <w:t xml:space="preserve"> van toepassing</w:t>
                      </w:r>
                    </w:p>
                  </w:txbxContent>
                </v:textbox>
              </v:rect>
            </w:pict>
          </mc:Fallback>
        </mc:AlternateContent>
      </w:r>
    </w:p>
    <w:p w14:paraId="593B2420" w14:textId="77777777" w:rsidR="00F50A0A" w:rsidRPr="00F50A0A" w:rsidRDefault="00F50A0A" w:rsidP="00F50A0A">
      <w:pPr>
        <w:rPr>
          <w:b/>
        </w:rPr>
      </w:pPr>
    </w:p>
    <w:p w14:paraId="4CE5B62B" w14:textId="77777777" w:rsidR="00F50A0A" w:rsidRPr="00F50A0A" w:rsidRDefault="00F50A0A" w:rsidP="00F50A0A"/>
    <w:p w14:paraId="238A6198" w14:textId="7F1AB776" w:rsidR="00F50A0A" w:rsidRPr="00F50A0A" w:rsidRDefault="006D7D43" w:rsidP="00F50A0A">
      <w:r w:rsidRPr="0022714B">
        <w:rPr>
          <w:b/>
          <w:noProof/>
          <w:lang w:val="en-US"/>
        </w:rPr>
        <mc:AlternateContent>
          <mc:Choice Requires="wps">
            <w:drawing>
              <wp:anchor distT="0" distB="0" distL="114300" distR="114300" simplePos="0" relativeHeight="251689984" behindDoc="0" locked="0" layoutInCell="1" allowOverlap="1" wp14:anchorId="691DC6DD" wp14:editId="5E220126">
                <wp:simplePos x="0" y="0"/>
                <wp:positionH relativeFrom="column">
                  <wp:posOffset>501015</wp:posOffset>
                </wp:positionH>
                <wp:positionV relativeFrom="paragraph">
                  <wp:posOffset>193040</wp:posOffset>
                </wp:positionV>
                <wp:extent cx="1762125" cy="1104900"/>
                <wp:effectExtent l="38100" t="0" r="47625" b="38100"/>
                <wp:wrapNone/>
                <wp:docPr id="21" name="Pijl-omlaag 4"/>
                <wp:cNvGraphicFramePr/>
                <a:graphic xmlns:a="http://schemas.openxmlformats.org/drawingml/2006/main">
                  <a:graphicData uri="http://schemas.microsoft.com/office/word/2010/wordprocessingShape">
                    <wps:wsp>
                      <wps:cNvSpPr/>
                      <wps:spPr>
                        <a:xfrm>
                          <a:off x="0" y="0"/>
                          <a:ext cx="1762125" cy="1104900"/>
                        </a:xfrm>
                        <a:prstGeom prst="downArrow">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1F485497" w14:textId="77777777" w:rsidR="00163D7A" w:rsidRPr="00470558" w:rsidRDefault="00163D7A" w:rsidP="00F50A0A">
                            <w:pPr>
                              <w:jc w:val="center"/>
                            </w:pPr>
                            <w:r w:rsidRPr="00470558">
                              <w:t xml:space="preserve">Ja: </w:t>
                            </w:r>
                          </w:p>
                          <w:p w14:paraId="34E1F5A1" w14:textId="77777777" w:rsidR="00163D7A" w:rsidRPr="00470558" w:rsidRDefault="00163D7A" w:rsidP="00F50A0A">
                            <w:pPr>
                              <w:jc w:val="center"/>
                            </w:pPr>
                            <w:r w:rsidRPr="00470558">
                              <w:t>Meldplicht is van toepassing</w:t>
                            </w:r>
                          </w:p>
                          <w:p w14:paraId="5B98F3FC" w14:textId="77777777" w:rsidR="00163D7A" w:rsidRPr="00470558" w:rsidRDefault="00163D7A" w:rsidP="00F50A0A">
                            <w:pPr>
                              <w:jc w:val="center"/>
                            </w:pPr>
                          </w:p>
                          <w:p w14:paraId="15D4E3DD" w14:textId="77777777" w:rsidR="00163D7A" w:rsidRPr="00470558" w:rsidRDefault="00163D7A" w:rsidP="00F50A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DC6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4" o:spid="_x0000_s1029" type="#_x0000_t67" style="position:absolute;margin-left:39.45pt;margin-top:15.2pt;width:138.75pt;height: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" adj="10800" fillcolor="white [3201]" strokecolor="#151230 [3213]" strokeweight="1pt">
                <v:textbox>
                  <w:txbxContent>
                    <w:p w14:paraId="1F485497" w14:textId="77777777" w:rsidR="00163D7A" w:rsidRPr="00470558" w:rsidRDefault="00163D7A" w:rsidP="00F50A0A">
                      <w:pPr>
                        <w:jc w:val="center"/>
                      </w:pPr>
                      <w:r w:rsidRPr="00470558">
                        <w:t xml:space="preserve">Ja: </w:t>
                      </w:r>
                    </w:p>
                    <w:p w14:paraId="34E1F5A1" w14:textId="77777777" w:rsidR="00163D7A" w:rsidRPr="00470558" w:rsidRDefault="00163D7A" w:rsidP="00F50A0A">
                      <w:pPr>
                        <w:jc w:val="center"/>
                      </w:pPr>
                      <w:r w:rsidRPr="00470558">
                        <w:t>Meldplicht is van toepassing</w:t>
                      </w:r>
                    </w:p>
                    <w:p w14:paraId="5B98F3FC" w14:textId="77777777" w:rsidR="00163D7A" w:rsidRPr="00470558" w:rsidRDefault="00163D7A" w:rsidP="00F50A0A">
                      <w:pPr>
                        <w:jc w:val="center"/>
                      </w:pPr>
                    </w:p>
                    <w:p w14:paraId="15D4E3DD" w14:textId="77777777" w:rsidR="00163D7A" w:rsidRPr="00470558" w:rsidRDefault="00163D7A" w:rsidP="00F50A0A"/>
                  </w:txbxContent>
                </v:textbox>
              </v:shape>
            </w:pict>
          </mc:Fallback>
        </mc:AlternateContent>
      </w:r>
    </w:p>
    <w:p w14:paraId="0ECED31F" w14:textId="1A16FDFE" w:rsidR="00F50A0A" w:rsidRPr="00F50A0A" w:rsidRDefault="00F50A0A" w:rsidP="00F50A0A"/>
    <w:p w14:paraId="2F860A01" w14:textId="77777777" w:rsidR="00F50A0A" w:rsidRPr="00F50A0A" w:rsidRDefault="00F50A0A" w:rsidP="00F50A0A"/>
    <w:p w14:paraId="443A959D" w14:textId="77777777" w:rsidR="00F50A0A" w:rsidRPr="00F50A0A" w:rsidRDefault="00F50A0A" w:rsidP="00F50A0A"/>
    <w:p w14:paraId="168A8C4B" w14:textId="77777777" w:rsidR="00F50A0A" w:rsidRPr="00F50A0A" w:rsidRDefault="00F50A0A" w:rsidP="00F50A0A"/>
    <w:p w14:paraId="5C34CE12" w14:textId="77777777" w:rsidR="00F50A0A" w:rsidRPr="00F50A0A" w:rsidRDefault="00F50A0A" w:rsidP="00F50A0A"/>
    <w:p w14:paraId="70D2648C" w14:textId="77777777" w:rsidR="00F50A0A" w:rsidRPr="00F50A0A" w:rsidRDefault="00F50A0A" w:rsidP="00F50A0A">
      <w:r w:rsidRPr="0022714B">
        <w:rPr>
          <w:b/>
          <w:noProof/>
          <w:lang w:val="en-US"/>
        </w:rPr>
        <mc:AlternateContent>
          <mc:Choice Requires="wps">
            <w:drawing>
              <wp:anchor distT="0" distB="0" distL="114300" distR="114300" simplePos="0" relativeHeight="251693056" behindDoc="0" locked="0" layoutInCell="1" allowOverlap="1" wp14:anchorId="0C737C2B" wp14:editId="456F4135">
                <wp:simplePos x="0" y="0"/>
                <wp:positionH relativeFrom="column">
                  <wp:posOffset>3238500</wp:posOffset>
                </wp:positionH>
                <wp:positionV relativeFrom="paragraph">
                  <wp:posOffset>114300</wp:posOffset>
                </wp:positionV>
                <wp:extent cx="990600" cy="542925"/>
                <wp:effectExtent l="0" t="19050" r="38100" b="47625"/>
                <wp:wrapNone/>
                <wp:docPr id="24" name="Pijl-rechts 6"/>
                <wp:cNvGraphicFramePr/>
                <a:graphic xmlns:a="http://schemas.openxmlformats.org/drawingml/2006/main">
                  <a:graphicData uri="http://schemas.microsoft.com/office/word/2010/wordprocessingShape">
                    <wps:wsp>
                      <wps:cNvSpPr/>
                      <wps:spPr>
                        <a:xfrm>
                          <a:off x="0" y="0"/>
                          <a:ext cx="990600" cy="542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23365C8B" w14:textId="77777777" w:rsidR="00163D7A" w:rsidRDefault="00163D7A" w:rsidP="00F50A0A">
                            <w:pPr>
                              <w:jc w:val="center"/>
                            </w:pPr>
                            <w:r>
                              <w:t>Neen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737C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6" o:spid="_x0000_s1030" type="#_x0000_t13" style="position:absolute;margin-left:255pt;margin-top:9pt;width:78pt;height:42.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" adj="15681" fillcolor="window" strokecolor="windowText" strokeweight="1pt">
                <v:textbox>
                  <w:txbxContent>
                    <w:p w14:paraId="23365C8B" w14:textId="77777777" w:rsidR="00163D7A" w:rsidRDefault="00163D7A" w:rsidP="00F50A0A">
                      <w:pPr>
                        <w:jc w:val="center"/>
                      </w:pPr>
                      <w:r>
                        <w:t>Neen</w:t>
                      </w:r>
                    </w:p>
                  </w:txbxContent>
                </v:textbox>
              </v:shape>
            </w:pict>
          </mc:Fallback>
        </mc:AlternateContent>
      </w:r>
      <w:r w:rsidRPr="0022714B">
        <w:rPr>
          <w:b/>
          <w:noProof/>
          <w:lang w:val="en-US"/>
        </w:rPr>
        <mc:AlternateContent>
          <mc:Choice Requires="wps">
            <w:drawing>
              <wp:anchor distT="0" distB="0" distL="114300" distR="114300" simplePos="0" relativeHeight="251686912" behindDoc="0" locked="0" layoutInCell="1" allowOverlap="1" wp14:anchorId="582561F3" wp14:editId="2D2B7CFF">
                <wp:simplePos x="0" y="0"/>
                <wp:positionH relativeFrom="margin">
                  <wp:align>right</wp:align>
                </wp:positionH>
                <wp:positionV relativeFrom="paragraph">
                  <wp:posOffset>14605</wp:posOffset>
                </wp:positionV>
                <wp:extent cx="1571625" cy="971550"/>
                <wp:effectExtent l="0" t="0" r="28575" b="19050"/>
                <wp:wrapNone/>
                <wp:docPr id="23" name="Rechthoek 23"/>
                <wp:cNvGraphicFramePr/>
                <a:graphic xmlns:a="http://schemas.openxmlformats.org/drawingml/2006/main">
                  <a:graphicData uri="http://schemas.microsoft.com/office/word/2010/wordprocessingShape">
                    <wps:wsp>
                      <wps:cNvSpPr/>
                      <wps:spPr>
                        <a:xfrm>
                          <a:off x="0" y="0"/>
                          <a:ext cx="1571625" cy="971550"/>
                        </a:xfrm>
                        <a:prstGeom prst="rect">
                          <a:avLst/>
                        </a:prstGeom>
                        <a:solidFill>
                          <a:schemeClr val="accent3">
                            <a:lumMod val="75000"/>
                          </a:schemeClr>
                        </a:solidFill>
                        <a:ln w="6350" cap="flat" cmpd="sng" algn="ctr">
                          <a:solidFill>
                            <a:srgbClr val="70AD47"/>
                          </a:solidFill>
                          <a:prstDash val="solid"/>
                          <a:miter lim="800000"/>
                        </a:ln>
                        <a:effectLst/>
                      </wps:spPr>
                      <wps:txbx>
                        <w:txbxContent>
                          <w:p w14:paraId="7789105E" w14:textId="77777777" w:rsidR="00163D7A" w:rsidRPr="00F50A0A" w:rsidRDefault="00163D7A" w:rsidP="00F50A0A">
                            <w:pPr>
                              <w:jc w:val="center"/>
                            </w:pPr>
                            <w:r w:rsidRPr="00F50A0A">
                              <w:t>Geen meldplicht: dit is géén datalek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561F3" id="Rechthoek 23" o:spid="_x0000_s1031" style="position:absolute;margin-left:72.55pt;margin-top:1.15pt;width:123.75pt;height:76.5pt;z-index:2516869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" fillcolor="#04657a [2406]" strokecolor="#70ad47" strokeweight=".5pt">
                <v:textbox>
                  <w:txbxContent>
                    <w:p w14:paraId="7789105E" w14:textId="77777777" w:rsidR="00163D7A" w:rsidRPr="00F50A0A" w:rsidRDefault="00163D7A" w:rsidP="00F50A0A">
                      <w:pPr>
                        <w:jc w:val="center"/>
                      </w:pPr>
                      <w:r w:rsidRPr="00F50A0A">
                        <w:t>Geen meldplicht: dit is géén datalek</w:t>
                      </w:r>
                    </w:p>
                  </w:txbxContent>
                </v:textbox>
                <w10:wrap anchorx="margin"/>
              </v:rect>
            </w:pict>
          </mc:Fallback>
        </mc:AlternateContent>
      </w:r>
      <w:r w:rsidRPr="0022714B">
        <w:rPr>
          <w:b/>
          <w:noProof/>
          <w:lang w:val="en-US"/>
        </w:rPr>
        <mc:AlternateContent>
          <mc:Choice Requires="wps">
            <w:drawing>
              <wp:anchor distT="0" distB="0" distL="114300" distR="114300" simplePos="0" relativeHeight="251692032" behindDoc="0" locked="0" layoutInCell="1" allowOverlap="1" wp14:anchorId="786714AE" wp14:editId="25915372">
                <wp:simplePos x="0" y="0"/>
                <wp:positionH relativeFrom="column">
                  <wp:posOffset>461645</wp:posOffset>
                </wp:positionH>
                <wp:positionV relativeFrom="paragraph">
                  <wp:posOffset>107950</wp:posOffset>
                </wp:positionV>
                <wp:extent cx="2457450" cy="447675"/>
                <wp:effectExtent l="0" t="0" r="19050" b="28575"/>
                <wp:wrapNone/>
                <wp:docPr id="22" name="Rechthoek 22"/>
                <wp:cNvGraphicFramePr/>
                <a:graphic xmlns:a="http://schemas.openxmlformats.org/drawingml/2006/main">
                  <a:graphicData uri="http://schemas.microsoft.com/office/word/2010/wordprocessingShape">
                    <wps:wsp>
                      <wps:cNvSpPr/>
                      <wps:spPr>
                        <a:xfrm>
                          <a:off x="0" y="0"/>
                          <a:ext cx="2457450" cy="4476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045D81D" w14:textId="77777777" w:rsidR="00163D7A" w:rsidRPr="00F50A0A" w:rsidRDefault="00163D7A" w:rsidP="00F50A0A">
                            <w:pPr>
                              <w:jc w:val="center"/>
                            </w:pPr>
                            <w:r w:rsidRPr="00F50A0A">
                              <w:t>Zijn de gegevens blootgesteld aan verlies of onrechtmatige verwerking*?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6714AE" id="Rechthoek 22" o:spid="_x0000_s1032" style="position:absolute;margin-left:36.35pt;margin-top:8.5pt;width:193.5pt;height:35.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" fillcolor="#d2d2d2" strokecolor="#a5a5a5" strokeweight=".5pt">
                <v:fill color2="silver" rotate="t" colors="0 #d2d2d2;.5 #c8c8c8;1 silver" focus="100%" type="gradient">
                  <o:fill v:ext="view" type="gradientUnscaled"/>
                </v:fill>
                <v:textbox>
                  <w:txbxContent>
                    <w:p w14:paraId="6045D81D" w14:textId="77777777" w:rsidR="00163D7A" w:rsidRPr="00F50A0A" w:rsidRDefault="00163D7A" w:rsidP="00F50A0A">
                      <w:pPr>
                        <w:jc w:val="center"/>
                      </w:pPr>
                      <w:r w:rsidRPr="00F50A0A">
                        <w:t>Zijn de gegevens blootgesteld aan verlies of onrechtmatige verwerking*?</w:t>
                      </w:r>
                    </w:p>
                  </w:txbxContent>
                </v:textbox>
              </v:rect>
            </w:pict>
          </mc:Fallback>
        </mc:AlternateContent>
      </w:r>
    </w:p>
    <w:p w14:paraId="52685129" w14:textId="77777777" w:rsidR="00F50A0A" w:rsidRPr="00F50A0A" w:rsidRDefault="00F50A0A" w:rsidP="00F50A0A"/>
    <w:p w14:paraId="06FE66F1" w14:textId="77777777" w:rsidR="00F50A0A" w:rsidRPr="00F50A0A" w:rsidRDefault="00F50A0A" w:rsidP="00F50A0A"/>
    <w:p w14:paraId="68BFE53E" w14:textId="77777777" w:rsidR="00F50A0A" w:rsidRPr="00F50A0A" w:rsidRDefault="00F50A0A" w:rsidP="00F50A0A">
      <w:r w:rsidRPr="0022714B">
        <w:rPr>
          <w:b/>
          <w:noProof/>
          <w:lang w:val="en-US"/>
        </w:rPr>
        <mc:AlternateContent>
          <mc:Choice Requires="wps">
            <w:drawing>
              <wp:anchor distT="0" distB="0" distL="114300" distR="114300" simplePos="0" relativeHeight="251694080" behindDoc="0" locked="0" layoutInCell="1" allowOverlap="1" wp14:anchorId="533AF62F" wp14:editId="180344A4">
                <wp:simplePos x="0" y="0"/>
                <wp:positionH relativeFrom="column">
                  <wp:posOffset>795020</wp:posOffset>
                </wp:positionH>
                <wp:positionV relativeFrom="paragraph">
                  <wp:posOffset>15240</wp:posOffset>
                </wp:positionV>
                <wp:extent cx="1323975" cy="828675"/>
                <wp:effectExtent l="38100" t="0" r="28575" b="47625"/>
                <wp:wrapNone/>
                <wp:docPr id="35" name="Pijl-omlaag 8"/>
                <wp:cNvGraphicFramePr/>
                <a:graphic xmlns:a="http://schemas.openxmlformats.org/drawingml/2006/main">
                  <a:graphicData uri="http://schemas.microsoft.com/office/word/2010/wordprocessingShape">
                    <wps:wsp>
                      <wps:cNvSpPr/>
                      <wps:spPr>
                        <a:xfrm>
                          <a:off x="0" y="0"/>
                          <a:ext cx="1323975" cy="828675"/>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7280B503" w14:textId="77777777" w:rsidR="00163D7A" w:rsidRDefault="00163D7A" w:rsidP="00F50A0A">
                            <w:pPr>
                              <w:jc w:val="center"/>
                            </w:pPr>
                          </w:p>
                          <w:p w14:paraId="4EAD242F" w14:textId="77777777" w:rsidR="00163D7A" w:rsidRDefault="00163D7A" w:rsidP="00F50A0A">
                            <w:pPr>
                              <w:jc w:val="center"/>
                            </w:pPr>
                            <w: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F62F" id="Pijl-omlaag 8" o:spid="_x0000_s1033" type="#_x0000_t67" style="position:absolute;margin-left:62.6pt;margin-top:1.2pt;width:104.25pt;height:6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" adj="10800" fillcolor="window" strokecolor="windowText" strokeweight="1pt">
                <v:textbox>
                  <w:txbxContent>
                    <w:p w14:paraId="7280B503" w14:textId="77777777" w:rsidR="00163D7A" w:rsidRDefault="00163D7A" w:rsidP="00F50A0A">
                      <w:pPr>
                        <w:jc w:val="center"/>
                      </w:pPr>
                    </w:p>
                    <w:p w14:paraId="4EAD242F" w14:textId="77777777" w:rsidR="00163D7A" w:rsidRDefault="00163D7A" w:rsidP="00F50A0A">
                      <w:pPr>
                        <w:jc w:val="center"/>
                      </w:pPr>
                      <w:r>
                        <w:t>Ja</w:t>
                      </w:r>
                    </w:p>
                  </w:txbxContent>
                </v:textbox>
              </v:shape>
            </w:pict>
          </mc:Fallback>
        </mc:AlternateContent>
      </w:r>
    </w:p>
    <w:p w14:paraId="24CA767C" w14:textId="77777777" w:rsidR="00F50A0A" w:rsidRPr="00F50A0A" w:rsidRDefault="00F50A0A" w:rsidP="00F50A0A"/>
    <w:p w14:paraId="0630294C" w14:textId="77777777" w:rsidR="00F50A0A" w:rsidRPr="00F50A0A" w:rsidRDefault="00F50A0A" w:rsidP="00F50A0A"/>
    <w:p w14:paraId="00AD0F92" w14:textId="77777777" w:rsidR="00F50A0A" w:rsidRPr="00F50A0A" w:rsidRDefault="00F50A0A" w:rsidP="00F50A0A"/>
    <w:p w14:paraId="0A3B080B" w14:textId="77777777" w:rsidR="00F50A0A" w:rsidRPr="00F50A0A" w:rsidRDefault="00F50A0A" w:rsidP="00F50A0A">
      <w:r w:rsidRPr="0022714B">
        <w:rPr>
          <w:b/>
          <w:noProof/>
          <w:lang w:val="en-US"/>
        </w:rPr>
        <mc:AlternateContent>
          <mc:Choice Requires="wps">
            <w:drawing>
              <wp:anchor distT="0" distB="0" distL="114300" distR="114300" simplePos="0" relativeHeight="251695104" behindDoc="0" locked="0" layoutInCell="1" allowOverlap="1" wp14:anchorId="506CF9B4" wp14:editId="7FB45C15">
                <wp:simplePos x="0" y="0"/>
                <wp:positionH relativeFrom="column">
                  <wp:posOffset>433069</wp:posOffset>
                </wp:positionH>
                <wp:positionV relativeFrom="paragraph">
                  <wp:posOffset>82550</wp:posOffset>
                </wp:positionV>
                <wp:extent cx="2638425" cy="981075"/>
                <wp:effectExtent l="0" t="0" r="28575" b="28575"/>
                <wp:wrapNone/>
                <wp:docPr id="36" name="Rechthoek 36"/>
                <wp:cNvGraphicFramePr/>
                <a:graphic xmlns:a="http://schemas.openxmlformats.org/drawingml/2006/main">
                  <a:graphicData uri="http://schemas.microsoft.com/office/word/2010/wordprocessingShape">
                    <wps:wsp>
                      <wps:cNvSpPr/>
                      <wps:spPr>
                        <a:xfrm>
                          <a:off x="0" y="0"/>
                          <a:ext cx="2638425" cy="981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351EEB9" w14:textId="77777777" w:rsidR="00163D7A" w:rsidRPr="00F50A0A" w:rsidRDefault="00163D7A" w:rsidP="00F50A0A">
                            <w:pPr>
                              <w:jc w:val="center"/>
                            </w:pPr>
                            <w:r w:rsidRPr="00F50A0A">
                              <w:t>Kan ik redelijkerwijs uitsluiten dat er persoonsgegevens verloren zijn gegaan of onrechtmatig* zijn verwerkt?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CF9B4" id="Rechthoek 36" o:spid="_x0000_s1034" style="position:absolute;margin-left:34.1pt;margin-top:6.5pt;width:207.75pt;height:77.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" fillcolor="#d2d2d2" strokecolor="#a5a5a5" strokeweight=".5pt">
                <v:fill color2="silver" rotate="t" colors="0 #d2d2d2;.5 #c8c8c8;1 silver" focus="100%" type="gradient">
                  <o:fill v:ext="view" type="gradientUnscaled"/>
                </v:fill>
                <v:textbox>
                  <w:txbxContent>
                    <w:p w14:paraId="6351EEB9" w14:textId="77777777" w:rsidR="00163D7A" w:rsidRPr="00F50A0A" w:rsidRDefault="00163D7A" w:rsidP="00F50A0A">
                      <w:pPr>
                        <w:jc w:val="center"/>
                      </w:pPr>
                      <w:r w:rsidRPr="00F50A0A">
                        <w:t>Kan ik redelijkerwijs uitsluiten dat er persoonsgegevens verloren zijn gegaan of onrechtmatig* zijn verwerkt?</w:t>
                      </w:r>
                    </w:p>
                  </w:txbxContent>
                </v:textbox>
              </v:rect>
            </w:pict>
          </mc:Fallback>
        </mc:AlternateContent>
      </w:r>
      <w:r w:rsidRPr="0022714B">
        <w:rPr>
          <w:b/>
          <w:noProof/>
          <w:lang w:val="en-US"/>
        </w:rPr>
        <mc:AlternateContent>
          <mc:Choice Requires="wps">
            <w:drawing>
              <wp:anchor distT="0" distB="0" distL="114300" distR="114300" simplePos="0" relativeHeight="251699200" behindDoc="0" locked="0" layoutInCell="1" allowOverlap="1" wp14:anchorId="453D8ED6" wp14:editId="659D6F4C">
                <wp:simplePos x="0" y="0"/>
                <wp:positionH relativeFrom="margin">
                  <wp:posOffset>4324350</wp:posOffset>
                </wp:positionH>
                <wp:positionV relativeFrom="paragraph">
                  <wp:posOffset>46355</wp:posOffset>
                </wp:positionV>
                <wp:extent cx="1571625" cy="971550"/>
                <wp:effectExtent l="0" t="0" r="28575" b="19050"/>
                <wp:wrapNone/>
                <wp:docPr id="37" name="Rechthoek 37"/>
                <wp:cNvGraphicFramePr/>
                <a:graphic xmlns:a="http://schemas.openxmlformats.org/drawingml/2006/main">
                  <a:graphicData uri="http://schemas.microsoft.com/office/word/2010/wordprocessingShape">
                    <wps:wsp>
                      <wps:cNvSpPr/>
                      <wps:spPr>
                        <a:xfrm>
                          <a:off x="0" y="0"/>
                          <a:ext cx="1571625" cy="971550"/>
                        </a:xfrm>
                        <a:prstGeom prst="rect">
                          <a:avLst/>
                        </a:prstGeom>
                        <a:solidFill>
                          <a:srgbClr val="9BBB59">
                            <a:lumMod val="75000"/>
                          </a:srgbClr>
                        </a:solidFill>
                        <a:ln w="6350" cap="flat" cmpd="sng" algn="ctr">
                          <a:solidFill>
                            <a:srgbClr val="70AD47"/>
                          </a:solidFill>
                          <a:prstDash val="solid"/>
                          <a:miter lim="800000"/>
                        </a:ln>
                        <a:effectLst/>
                      </wps:spPr>
                      <wps:txbx>
                        <w:txbxContent>
                          <w:p w14:paraId="59400C44" w14:textId="77777777" w:rsidR="00163D7A" w:rsidRPr="00F50A0A" w:rsidRDefault="00163D7A" w:rsidP="00F50A0A">
                            <w:pPr>
                              <w:jc w:val="center"/>
                            </w:pPr>
                            <w:r w:rsidRPr="00F50A0A">
                              <w:t>Geen meldplicht dit is géén datalek</w:t>
                            </w:r>
                          </w:p>
                          <w:p w14:paraId="09237D79" w14:textId="77777777" w:rsidR="00163D7A" w:rsidRPr="00F50A0A" w:rsidRDefault="00163D7A" w:rsidP="00F50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D8ED6" id="Rechthoek 37" o:spid="_x0000_s1035" style="position:absolute;margin-left:340.5pt;margin-top:3.65pt;width:123.75pt;height:76.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" fillcolor="#77933c" strokecolor="#70ad47" strokeweight=".5pt">
                <v:textbox>
                  <w:txbxContent>
                    <w:p w14:paraId="59400C44" w14:textId="77777777" w:rsidR="00163D7A" w:rsidRPr="00F50A0A" w:rsidRDefault="00163D7A" w:rsidP="00F50A0A">
                      <w:pPr>
                        <w:jc w:val="center"/>
                      </w:pPr>
                      <w:r w:rsidRPr="00F50A0A">
                        <w:t>Geen meldplicht dit is géén datalek</w:t>
                      </w:r>
                    </w:p>
                    <w:p w14:paraId="09237D79" w14:textId="77777777" w:rsidR="00163D7A" w:rsidRPr="00F50A0A" w:rsidRDefault="00163D7A" w:rsidP="00F50A0A">
                      <w:pPr>
                        <w:jc w:val="center"/>
                      </w:pPr>
                    </w:p>
                  </w:txbxContent>
                </v:textbox>
                <w10:wrap anchorx="margin"/>
              </v:rect>
            </w:pict>
          </mc:Fallback>
        </mc:AlternateContent>
      </w:r>
    </w:p>
    <w:p w14:paraId="15B043B9" w14:textId="77777777" w:rsidR="00F50A0A" w:rsidRPr="00F50A0A" w:rsidRDefault="00F50A0A" w:rsidP="00F50A0A">
      <w:r w:rsidRPr="0022714B">
        <w:rPr>
          <w:b/>
          <w:noProof/>
          <w:lang w:val="en-US"/>
        </w:rPr>
        <mc:AlternateContent>
          <mc:Choice Requires="wps">
            <w:drawing>
              <wp:anchor distT="0" distB="0" distL="114300" distR="114300" simplePos="0" relativeHeight="251698176" behindDoc="0" locked="0" layoutInCell="1" allowOverlap="1" wp14:anchorId="63C3A25B" wp14:editId="63385E8A">
                <wp:simplePos x="0" y="0"/>
                <wp:positionH relativeFrom="column">
                  <wp:posOffset>3200400</wp:posOffset>
                </wp:positionH>
                <wp:positionV relativeFrom="paragraph">
                  <wp:posOffset>9525</wp:posOffset>
                </wp:positionV>
                <wp:extent cx="990600" cy="542925"/>
                <wp:effectExtent l="0" t="19050" r="38100" b="47625"/>
                <wp:wrapNone/>
                <wp:docPr id="38" name="Pijl-rechts 10"/>
                <wp:cNvGraphicFramePr/>
                <a:graphic xmlns:a="http://schemas.openxmlformats.org/drawingml/2006/main">
                  <a:graphicData uri="http://schemas.microsoft.com/office/word/2010/wordprocessingShape">
                    <wps:wsp>
                      <wps:cNvSpPr/>
                      <wps:spPr>
                        <a:xfrm>
                          <a:off x="0" y="0"/>
                          <a:ext cx="990600" cy="542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31914C98" w14:textId="77777777" w:rsidR="00163D7A" w:rsidRDefault="00163D7A" w:rsidP="00F50A0A">
                            <w:pPr>
                              <w:jc w:val="center"/>
                            </w:pPr>
                            <w: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C3A25B" id="Pijl-rechts 10" o:spid="_x0000_s1036" type="#_x0000_t13" style="position:absolute;margin-left:252pt;margin-top:.75pt;width:78pt;height:4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" adj="15681" fillcolor="window" strokecolor="windowText" strokeweight="1pt">
                <v:textbox>
                  <w:txbxContent>
                    <w:p w14:paraId="31914C98" w14:textId="77777777" w:rsidR="00163D7A" w:rsidRDefault="00163D7A" w:rsidP="00F50A0A">
                      <w:pPr>
                        <w:jc w:val="center"/>
                      </w:pPr>
                      <w:r>
                        <w:t>Ja</w:t>
                      </w:r>
                    </w:p>
                  </w:txbxContent>
                </v:textbox>
              </v:shape>
            </w:pict>
          </mc:Fallback>
        </mc:AlternateContent>
      </w:r>
    </w:p>
    <w:p w14:paraId="2622D841" w14:textId="77777777" w:rsidR="00F50A0A" w:rsidRPr="00F50A0A" w:rsidRDefault="00F50A0A" w:rsidP="00F50A0A"/>
    <w:p w14:paraId="21CEEEC0" w14:textId="77777777" w:rsidR="00F50A0A" w:rsidRPr="00F50A0A" w:rsidRDefault="00F50A0A" w:rsidP="00F50A0A"/>
    <w:p w14:paraId="1AA9EF44" w14:textId="77777777" w:rsidR="00F50A0A" w:rsidRPr="00F50A0A" w:rsidRDefault="00F50A0A" w:rsidP="00F50A0A"/>
    <w:p w14:paraId="044CC5AE" w14:textId="77777777" w:rsidR="00F50A0A" w:rsidRPr="00F50A0A" w:rsidRDefault="00F50A0A" w:rsidP="00F50A0A">
      <w:r w:rsidRPr="0022714B">
        <w:rPr>
          <w:b/>
          <w:noProof/>
          <w:lang w:val="en-US"/>
        </w:rPr>
        <mc:AlternateContent>
          <mc:Choice Requires="wps">
            <w:drawing>
              <wp:anchor distT="0" distB="0" distL="114300" distR="114300" simplePos="0" relativeHeight="251700224" behindDoc="0" locked="0" layoutInCell="1" allowOverlap="1" wp14:anchorId="048FBA0A" wp14:editId="4347F560">
                <wp:simplePos x="0" y="0"/>
                <wp:positionH relativeFrom="column">
                  <wp:posOffset>3301365</wp:posOffset>
                </wp:positionH>
                <wp:positionV relativeFrom="paragraph">
                  <wp:posOffset>135890</wp:posOffset>
                </wp:positionV>
                <wp:extent cx="2628900" cy="2038350"/>
                <wp:effectExtent l="57150" t="38100" r="76200" b="95250"/>
                <wp:wrapNone/>
                <wp:docPr id="40" name="Tekstvak 40"/>
                <wp:cNvGraphicFramePr/>
                <a:graphic xmlns:a="http://schemas.openxmlformats.org/drawingml/2006/main">
                  <a:graphicData uri="http://schemas.microsoft.com/office/word/2010/wordprocessingShape">
                    <wps:wsp>
                      <wps:cNvSpPr txBox="1"/>
                      <wps:spPr>
                        <a:xfrm>
                          <a:off x="0" y="0"/>
                          <a:ext cx="2628900" cy="20383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E34418E" w14:textId="77777777" w:rsidR="00163D7A" w:rsidRPr="009276E0" w:rsidRDefault="00163D7A" w:rsidP="00F50A0A">
                            <w:pPr>
                              <w:rPr>
                                <w:sz w:val="16"/>
                                <w:szCs w:val="16"/>
                              </w:rPr>
                            </w:pPr>
                            <w:r w:rsidRPr="00F50A0A">
                              <w:rPr>
                                <w:sz w:val="16"/>
                                <w:szCs w:val="16"/>
                              </w:rPr>
                              <w:t xml:space="preserve">*Onrechtmatige verwerking betreft een inbreuk op de beveiliging van persoonsgegevens waardoor de bescherming van deze gegevens op enig moment is doorbroken. Voorbeelden: verloren USB Stick, gestolen laptop of device, gegevens welke (intern/extern) door onbevoegden zijn ingezien, waaronder ongeautoriseerde toegang tot de gegevens. </w:t>
                            </w:r>
                            <w:r>
                              <w:rPr>
                                <w:sz w:val="16"/>
                                <w:szCs w:val="16"/>
                              </w:rPr>
                              <w:t>Ook vallen een ‘hack’ of malware onder deze definitie.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8FBA0A" id="_x0000_t202" coordsize="21600,21600" o:spt="202" path="m,l,21600r21600,l21600,xe">
                <v:stroke joinstyle="miter"/>
                <v:path gradientshapeok="t" o:connecttype="rect"/>
              </v:shapetype>
              <v:shape id="Tekstvak 40" o:spid="_x0000_s1037" type="#_x0000_t202" style="position:absolute;margin-left:259.95pt;margin-top:10.7pt;width:207pt;height:16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" fillcolor="#dafda7" strokecolor="#98b954">
                <v:fill color2="#f5ffe6" rotate="t" angle="180" colors="0 #dafda7;22938f #e4fdc2;1 #f5ffe6" focus="100%" type="gradient"/>
                <v:shadow on="t" color="black" opacity="24903f" origin=",.5" offset="0,.55556mm"/>
                <v:textbox>
                  <w:txbxContent>
                    <w:p w14:paraId="2E34418E" w14:textId="77777777" w:rsidR="00163D7A" w:rsidRPr="009276E0" w:rsidRDefault="00163D7A" w:rsidP="00F50A0A">
                      <w:pPr>
                        <w:rPr>
                          <w:sz w:val="16"/>
                          <w:szCs w:val="16"/>
                        </w:rPr>
                      </w:pPr>
                      <w:r w:rsidRPr="00F50A0A">
                        <w:rPr>
                          <w:sz w:val="16"/>
                          <w:szCs w:val="16"/>
                        </w:rPr>
                        <w:t xml:space="preserve">*Onrechtmatige verwerking betreft een inbreuk op de beveiliging van persoonsgegevens waardoor de bescherming van deze gegevens op enig moment is doorbroken. Voorbeelden: verloren USB Stick, gestolen laptop of device, gegevens welke (intern/extern) door onbevoegden zijn ingezien, waaronder ongeautoriseerde toegang tot de gegevens. </w:t>
                      </w:r>
                      <w:r>
                        <w:rPr>
                          <w:sz w:val="16"/>
                          <w:szCs w:val="16"/>
                        </w:rPr>
                        <w:t>Ook vallen een ‘hack’ of malware onder deze definitie.</w:t>
                      </w:r>
                    </w:p>
                  </w:txbxContent>
                </v:textbox>
              </v:shape>
            </w:pict>
          </mc:Fallback>
        </mc:AlternateContent>
      </w:r>
    </w:p>
    <w:p w14:paraId="1048685D" w14:textId="77777777" w:rsidR="00F50A0A" w:rsidRPr="00F50A0A" w:rsidRDefault="00F50A0A" w:rsidP="00F50A0A">
      <w:r w:rsidRPr="0022714B">
        <w:rPr>
          <w:b/>
          <w:noProof/>
          <w:lang w:val="en-US"/>
        </w:rPr>
        <mc:AlternateContent>
          <mc:Choice Requires="wps">
            <w:drawing>
              <wp:anchor distT="0" distB="0" distL="114300" distR="114300" simplePos="0" relativeHeight="251696128" behindDoc="0" locked="0" layoutInCell="1" allowOverlap="1" wp14:anchorId="022492C7" wp14:editId="501F9A1C">
                <wp:simplePos x="0" y="0"/>
                <wp:positionH relativeFrom="column">
                  <wp:posOffset>871220</wp:posOffset>
                </wp:positionH>
                <wp:positionV relativeFrom="paragraph">
                  <wp:posOffset>12065</wp:posOffset>
                </wp:positionV>
                <wp:extent cx="1209675" cy="914400"/>
                <wp:effectExtent l="19050" t="0" r="28575" b="38100"/>
                <wp:wrapNone/>
                <wp:docPr id="41" name="Pijl-omlaag 12"/>
                <wp:cNvGraphicFramePr/>
                <a:graphic xmlns:a="http://schemas.openxmlformats.org/drawingml/2006/main">
                  <a:graphicData uri="http://schemas.microsoft.com/office/word/2010/wordprocessingShape">
                    <wps:wsp>
                      <wps:cNvSpPr/>
                      <wps:spPr>
                        <a:xfrm>
                          <a:off x="0" y="0"/>
                          <a:ext cx="1209675" cy="91440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25C3B25D" w14:textId="77777777" w:rsidR="00163D7A" w:rsidRDefault="00163D7A" w:rsidP="00F50A0A">
                            <w:pPr>
                              <w:jc w:val="center"/>
                            </w:pPr>
                          </w:p>
                          <w:p w14:paraId="5F9E6217" w14:textId="77777777" w:rsidR="00163D7A" w:rsidRDefault="00163D7A" w:rsidP="00F50A0A">
                            <w:pPr>
                              <w:jc w:val="center"/>
                            </w:pPr>
                            <w:r>
                              <w:t>Neen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92C7" id="Pijl-omlaag 12" o:spid="_x0000_s1038" type="#_x0000_t67" style="position:absolute;margin-left:68.6pt;margin-top:.95pt;width:95.2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" adj="10800" fillcolor="window" strokecolor="windowText" strokeweight="1pt">
                <v:textbox>
                  <w:txbxContent>
                    <w:p w14:paraId="25C3B25D" w14:textId="77777777" w:rsidR="00163D7A" w:rsidRDefault="00163D7A" w:rsidP="00F50A0A">
                      <w:pPr>
                        <w:jc w:val="center"/>
                      </w:pPr>
                    </w:p>
                    <w:p w14:paraId="5F9E6217" w14:textId="77777777" w:rsidR="00163D7A" w:rsidRDefault="00163D7A" w:rsidP="00F50A0A">
                      <w:pPr>
                        <w:jc w:val="center"/>
                      </w:pPr>
                      <w:r>
                        <w:t>Neen</w:t>
                      </w:r>
                    </w:p>
                  </w:txbxContent>
                </v:textbox>
              </v:shape>
            </w:pict>
          </mc:Fallback>
        </mc:AlternateContent>
      </w:r>
    </w:p>
    <w:p w14:paraId="44D85FD6" w14:textId="77777777" w:rsidR="00F50A0A" w:rsidRPr="00F50A0A" w:rsidRDefault="00F50A0A" w:rsidP="00F50A0A"/>
    <w:p w14:paraId="3BE15EBC" w14:textId="77777777" w:rsidR="00F50A0A" w:rsidRPr="00F50A0A" w:rsidRDefault="00F50A0A" w:rsidP="00F50A0A"/>
    <w:p w14:paraId="4FFC271D" w14:textId="77777777" w:rsidR="00F50A0A" w:rsidRPr="00F50A0A" w:rsidRDefault="00F50A0A" w:rsidP="00F50A0A"/>
    <w:p w14:paraId="1775750E" w14:textId="77777777" w:rsidR="00F50A0A" w:rsidRPr="00F50A0A" w:rsidRDefault="00F50A0A" w:rsidP="00F50A0A">
      <w:pPr>
        <w:spacing w:line="240" w:lineRule="auto"/>
        <w:rPr>
          <w:rFonts w:eastAsia="Calibri"/>
          <w:b/>
        </w:rPr>
      </w:pPr>
      <w:r w:rsidRPr="0022714B">
        <w:rPr>
          <w:b/>
          <w:noProof/>
          <w:lang w:val="en-US"/>
        </w:rPr>
        <mc:AlternateContent>
          <mc:Choice Requires="wps">
            <w:drawing>
              <wp:anchor distT="0" distB="0" distL="114300" distR="114300" simplePos="0" relativeHeight="251697152" behindDoc="0" locked="0" layoutInCell="1" allowOverlap="1" wp14:anchorId="6767F864" wp14:editId="1AB10B77">
                <wp:simplePos x="0" y="0"/>
                <wp:positionH relativeFrom="column">
                  <wp:posOffset>452120</wp:posOffset>
                </wp:positionH>
                <wp:positionV relativeFrom="paragraph">
                  <wp:posOffset>154940</wp:posOffset>
                </wp:positionV>
                <wp:extent cx="2457450" cy="485775"/>
                <wp:effectExtent l="0" t="0" r="19050" b="28575"/>
                <wp:wrapNone/>
                <wp:docPr id="42" name="Rechthoek 42"/>
                <wp:cNvGraphicFramePr/>
                <a:graphic xmlns:a="http://schemas.openxmlformats.org/drawingml/2006/main">
                  <a:graphicData uri="http://schemas.microsoft.com/office/word/2010/wordprocessingShape">
                    <wps:wsp>
                      <wps:cNvSpPr/>
                      <wps:spPr>
                        <a:xfrm>
                          <a:off x="0" y="0"/>
                          <a:ext cx="2457450" cy="485775"/>
                        </a:xfrm>
                        <a:prstGeom prst="rect">
                          <a:avLst/>
                        </a:prstGeom>
                        <a:solidFill>
                          <a:schemeClr val="bg1">
                            <a:lumMod val="75000"/>
                          </a:schemeClr>
                        </a:solidFill>
                        <a:ln w="6350" cap="flat" cmpd="sng" algn="ctr">
                          <a:solidFill>
                            <a:srgbClr val="A5A5A5"/>
                          </a:solidFill>
                          <a:prstDash val="solid"/>
                          <a:miter lim="800000"/>
                        </a:ln>
                        <a:effectLst/>
                      </wps:spPr>
                      <wps:txbx>
                        <w:txbxContent>
                          <w:p w14:paraId="5A25F10F" w14:textId="77777777" w:rsidR="00163D7A" w:rsidRPr="00F50A0A" w:rsidRDefault="00163D7A" w:rsidP="00F50A0A">
                            <w:pPr>
                              <w:jc w:val="center"/>
                            </w:pPr>
                            <w:r w:rsidRPr="00F50A0A">
                              <w:t xml:space="preserve">Dit is een mogelijk datalek; </w:t>
                            </w:r>
                          </w:p>
                          <w:p w14:paraId="7C9DAB15" w14:textId="77777777" w:rsidR="00163D7A" w:rsidRDefault="00163D7A" w:rsidP="00F50A0A">
                            <w:pPr>
                              <w:jc w:val="center"/>
                            </w:pPr>
                            <w:proofErr w:type="gramStart"/>
                            <w:r>
                              <w:t>ga</w:t>
                            </w:r>
                            <w:proofErr w:type="gramEnd"/>
                            <w:r>
                              <w:t xml:space="preserve"> naar stap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7F864" id="Rechthoek 42" o:spid="_x0000_s1039" style="position:absolute;margin-left:35.6pt;margin-top:12.2pt;width:193.5pt;height:3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" fillcolor="#bfbfbf [2412]" strokecolor="#a5a5a5" strokeweight=".5pt">
                <v:textbox>
                  <w:txbxContent>
                    <w:p w14:paraId="5A25F10F" w14:textId="77777777" w:rsidR="00163D7A" w:rsidRPr="00F50A0A" w:rsidRDefault="00163D7A" w:rsidP="00F50A0A">
                      <w:pPr>
                        <w:jc w:val="center"/>
                      </w:pPr>
                      <w:r w:rsidRPr="00F50A0A">
                        <w:t xml:space="preserve">Dit is een mogelijk datalek; </w:t>
                      </w:r>
                    </w:p>
                    <w:p w14:paraId="7C9DAB15" w14:textId="77777777" w:rsidR="00163D7A" w:rsidRDefault="00163D7A" w:rsidP="00F50A0A">
                      <w:pPr>
                        <w:jc w:val="center"/>
                      </w:pPr>
                      <w:r>
                        <w:t>ga naar stap 2</w:t>
                      </w:r>
                    </w:p>
                  </w:txbxContent>
                </v:textbox>
              </v:rect>
            </w:pict>
          </mc:Fallback>
        </mc:AlternateContent>
      </w:r>
      <w:r w:rsidRPr="00F50A0A">
        <w:rPr>
          <w:rFonts w:eastAsia="Calibri"/>
          <w:b/>
        </w:rPr>
        <w:br w:type="page"/>
      </w:r>
    </w:p>
    <w:p w14:paraId="101854AF" w14:textId="77777777" w:rsidR="00F50A0A" w:rsidRPr="006D7D43" w:rsidRDefault="00F50A0A" w:rsidP="00F50A0A">
      <w:pPr>
        <w:rPr>
          <w:rFonts w:eastAsia="Calibri"/>
          <w:b/>
          <w:sz w:val="24"/>
          <w:szCs w:val="24"/>
        </w:rPr>
      </w:pPr>
      <w:r w:rsidRPr="006D7D43">
        <w:rPr>
          <w:rFonts w:eastAsia="Calibri"/>
          <w:b/>
          <w:sz w:val="24"/>
          <w:szCs w:val="24"/>
        </w:rPr>
        <w:lastRenderedPageBreak/>
        <w:t xml:space="preserve">Stap 2: is het waarschijnlijk dat de inbreuk een risico inhoudt voor de rechten en vrijheden van betrokkenen: is er sprake van (een aanzienlijke kans op) ernstige nadelige gevolgen voor de bescherming van de persoonsgegevens? </w:t>
      </w:r>
    </w:p>
    <w:p w14:paraId="107572B4" w14:textId="77777777" w:rsidR="00F50A0A" w:rsidRPr="00F50A0A" w:rsidRDefault="00F50A0A" w:rsidP="00F50A0A">
      <w:pPr>
        <w:spacing w:after="160" w:line="259" w:lineRule="auto"/>
        <w:rPr>
          <w:rFonts w:eastAsia="Calibri"/>
          <w:b/>
        </w:rPr>
      </w:pPr>
      <w:r w:rsidRPr="0022714B">
        <w:rPr>
          <w:rFonts w:eastAsia="Calibri"/>
          <w:b/>
          <w:noProof/>
          <w:lang w:val="en-US"/>
        </w:rPr>
        <mc:AlternateContent>
          <mc:Choice Requires="wps">
            <w:drawing>
              <wp:anchor distT="0" distB="0" distL="114300" distR="114300" simplePos="0" relativeHeight="251709440" behindDoc="0" locked="0" layoutInCell="1" allowOverlap="1" wp14:anchorId="1511A6BB" wp14:editId="613606E2">
                <wp:simplePos x="0" y="0"/>
                <wp:positionH relativeFrom="column">
                  <wp:posOffset>1014095</wp:posOffset>
                </wp:positionH>
                <wp:positionV relativeFrom="paragraph">
                  <wp:posOffset>5326380</wp:posOffset>
                </wp:positionV>
                <wp:extent cx="1571625" cy="981075"/>
                <wp:effectExtent l="0" t="0" r="28575" b="28575"/>
                <wp:wrapNone/>
                <wp:docPr id="43" name="Rechthoek 43"/>
                <wp:cNvGraphicFramePr/>
                <a:graphic xmlns:a="http://schemas.openxmlformats.org/drawingml/2006/main">
                  <a:graphicData uri="http://schemas.microsoft.com/office/word/2010/wordprocessingShape">
                    <wps:wsp>
                      <wps:cNvSpPr/>
                      <wps:spPr>
                        <a:xfrm>
                          <a:off x="0" y="0"/>
                          <a:ext cx="1571625" cy="981075"/>
                        </a:xfrm>
                        <a:prstGeom prst="rect">
                          <a:avLst/>
                        </a:prstGeom>
                        <a:solidFill>
                          <a:srgbClr val="70AD47"/>
                        </a:solidFill>
                        <a:ln w="6350" cap="flat" cmpd="sng" algn="ctr">
                          <a:solidFill>
                            <a:srgbClr val="A5A5A5"/>
                          </a:solidFill>
                          <a:prstDash val="solid"/>
                          <a:miter lim="800000"/>
                        </a:ln>
                        <a:effectLst/>
                      </wps:spPr>
                      <wps:txbx>
                        <w:txbxContent>
                          <w:p w14:paraId="47B92E47" w14:textId="77777777" w:rsidR="00163D7A" w:rsidRPr="00F50A0A" w:rsidRDefault="00163D7A" w:rsidP="00F50A0A">
                            <w:pPr>
                              <w:jc w:val="center"/>
                            </w:pPr>
                            <w:r w:rsidRPr="00F50A0A">
                              <w:t>Geen meldplicht</w:t>
                            </w:r>
                          </w:p>
                          <w:p w14:paraId="26313821" w14:textId="77777777" w:rsidR="00163D7A" w:rsidRPr="00F50A0A" w:rsidRDefault="00163D7A" w:rsidP="00F50A0A">
                            <w:pPr>
                              <w:jc w:val="center"/>
                            </w:pPr>
                            <w:r w:rsidRPr="00F50A0A">
                              <w:t xml:space="preserve">Aan de Autoriteit Persoonsgegevens, noch aan betrokkene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1A6BB" id="Rechthoek 43" o:spid="_x0000_s1040" style="position:absolute;margin-left:79.85pt;margin-top:419.4pt;width:123.75pt;height:77.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" fillcolor="#70ad47" strokecolor="#a5a5a5" strokeweight=".5pt">
                <v:textbox>
                  <w:txbxContent>
                    <w:p w14:paraId="47B92E47" w14:textId="77777777" w:rsidR="00163D7A" w:rsidRPr="00F50A0A" w:rsidRDefault="00163D7A" w:rsidP="00F50A0A">
                      <w:pPr>
                        <w:jc w:val="center"/>
                      </w:pPr>
                      <w:r w:rsidRPr="00F50A0A">
                        <w:t>Geen meldplicht</w:t>
                      </w:r>
                    </w:p>
                    <w:p w14:paraId="26313821" w14:textId="77777777" w:rsidR="00163D7A" w:rsidRPr="00F50A0A" w:rsidRDefault="00163D7A" w:rsidP="00F50A0A">
                      <w:pPr>
                        <w:jc w:val="center"/>
                      </w:pPr>
                      <w:r w:rsidRPr="00F50A0A">
                        <w:t xml:space="preserve">Aan de Autoriteit Persoonsgegevens, noch aan betrokkene </w:t>
                      </w:r>
                    </w:p>
                  </w:txbxContent>
                </v:textbox>
              </v:rect>
            </w:pict>
          </mc:Fallback>
        </mc:AlternateContent>
      </w:r>
      <w:r w:rsidRPr="0022714B">
        <w:rPr>
          <w:rFonts w:eastAsia="Calibri"/>
          <w:b/>
          <w:noProof/>
          <w:lang w:val="en-US"/>
        </w:rPr>
        <mc:AlternateContent>
          <mc:Choice Requires="wps">
            <w:drawing>
              <wp:anchor distT="0" distB="0" distL="114300" distR="114300" simplePos="0" relativeHeight="251708416" behindDoc="0" locked="0" layoutInCell="1" allowOverlap="1" wp14:anchorId="70B2F9B8" wp14:editId="1D22FE15">
                <wp:simplePos x="0" y="0"/>
                <wp:positionH relativeFrom="column">
                  <wp:posOffset>942975</wp:posOffset>
                </wp:positionH>
                <wp:positionV relativeFrom="paragraph">
                  <wp:posOffset>3790315</wp:posOffset>
                </wp:positionV>
                <wp:extent cx="1704975" cy="1333500"/>
                <wp:effectExtent l="19050" t="0" r="28575" b="38100"/>
                <wp:wrapNone/>
                <wp:docPr id="44" name="Pijl-omlaag 26"/>
                <wp:cNvGraphicFramePr/>
                <a:graphic xmlns:a="http://schemas.openxmlformats.org/drawingml/2006/main">
                  <a:graphicData uri="http://schemas.microsoft.com/office/word/2010/wordprocessingShape">
                    <wps:wsp>
                      <wps:cNvSpPr/>
                      <wps:spPr>
                        <a:xfrm>
                          <a:off x="0" y="0"/>
                          <a:ext cx="1704975" cy="133350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494317C3" w14:textId="77777777" w:rsidR="00163D7A" w:rsidRDefault="00163D7A" w:rsidP="00F50A0A">
                            <w:pPr>
                              <w:jc w:val="center"/>
                            </w:pPr>
                          </w:p>
                          <w:p w14:paraId="2DF38283" w14:textId="77777777" w:rsidR="00163D7A" w:rsidRDefault="00163D7A" w:rsidP="00F50A0A">
                            <w:pPr>
                              <w:jc w:val="center"/>
                            </w:pPr>
                            <w: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B2F9B8" id="Pijl-omlaag 26" o:spid="_x0000_s1041" type="#_x0000_t67" style="position:absolute;margin-left:74.25pt;margin-top:298.45pt;width:134.25pt;height:1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" adj="10800" fillcolor="window" strokecolor="windowText" strokeweight="1pt">
                <v:textbox>
                  <w:txbxContent>
                    <w:p w14:paraId="494317C3" w14:textId="77777777" w:rsidR="00163D7A" w:rsidRDefault="00163D7A" w:rsidP="00F50A0A">
                      <w:pPr>
                        <w:jc w:val="center"/>
                      </w:pPr>
                    </w:p>
                    <w:p w14:paraId="2DF38283" w14:textId="77777777" w:rsidR="00163D7A" w:rsidRDefault="00163D7A" w:rsidP="00F50A0A">
                      <w:pPr>
                        <w:jc w:val="center"/>
                      </w:pPr>
                      <w:r>
                        <w:t>Nee</w:t>
                      </w:r>
                    </w:p>
                  </w:txbxContent>
                </v:textbox>
              </v:shape>
            </w:pict>
          </mc:Fallback>
        </mc:AlternateContent>
      </w:r>
      <w:r w:rsidRPr="0022714B">
        <w:rPr>
          <w:rFonts w:eastAsia="Calibri"/>
          <w:b/>
          <w:noProof/>
          <w:lang w:val="en-US"/>
        </w:rPr>
        <mc:AlternateContent>
          <mc:Choice Requires="wps">
            <w:drawing>
              <wp:anchor distT="0" distB="0" distL="114300" distR="114300" simplePos="0" relativeHeight="251707392" behindDoc="0" locked="0" layoutInCell="1" allowOverlap="1" wp14:anchorId="627A3761" wp14:editId="05AB7695">
                <wp:simplePos x="0" y="0"/>
                <wp:positionH relativeFrom="column">
                  <wp:posOffset>4048125</wp:posOffset>
                </wp:positionH>
                <wp:positionV relativeFrom="paragraph">
                  <wp:posOffset>2675890</wp:posOffset>
                </wp:positionV>
                <wp:extent cx="1571625" cy="971550"/>
                <wp:effectExtent l="0" t="0" r="28575" b="19050"/>
                <wp:wrapNone/>
                <wp:docPr id="45" name="Rechthoek 45"/>
                <wp:cNvGraphicFramePr/>
                <a:graphic xmlns:a="http://schemas.openxmlformats.org/drawingml/2006/main">
                  <a:graphicData uri="http://schemas.microsoft.com/office/word/2010/wordprocessingShape">
                    <wps:wsp>
                      <wps:cNvSpPr/>
                      <wps:spPr>
                        <a:xfrm>
                          <a:off x="0" y="0"/>
                          <a:ext cx="1571625" cy="971550"/>
                        </a:xfrm>
                        <a:prstGeom prst="rect">
                          <a:avLst/>
                        </a:prstGeom>
                        <a:solidFill>
                          <a:srgbClr val="FF0000"/>
                        </a:solidFill>
                        <a:ln w="6350" cap="flat" cmpd="sng" algn="ctr">
                          <a:solidFill>
                            <a:srgbClr val="70AD47"/>
                          </a:solidFill>
                          <a:prstDash val="solid"/>
                          <a:miter lim="800000"/>
                        </a:ln>
                        <a:effectLst/>
                      </wps:spPr>
                      <wps:txbx>
                        <w:txbxContent>
                          <w:p w14:paraId="71E299ED" w14:textId="77777777" w:rsidR="00163D7A" w:rsidRPr="00F50A0A" w:rsidRDefault="00163D7A" w:rsidP="00F50A0A">
                            <w:pPr>
                              <w:jc w:val="center"/>
                            </w:pPr>
                            <w:r w:rsidRPr="00F50A0A">
                              <w:t>Meldplicht aan AP</w:t>
                            </w:r>
                          </w:p>
                          <w:p w14:paraId="1D381E19" w14:textId="77777777" w:rsidR="00163D7A" w:rsidRPr="00F50A0A" w:rsidRDefault="00163D7A" w:rsidP="00F50A0A">
                            <w:pPr>
                              <w:jc w:val="center"/>
                            </w:pPr>
                            <w:r w:rsidRPr="00F50A0A">
                              <w:t>(</w:t>
                            </w:r>
                            <w:proofErr w:type="gramStart"/>
                            <w:r w:rsidRPr="00F50A0A">
                              <w:t>ga</w:t>
                            </w:r>
                            <w:proofErr w:type="gramEnd"/>
                            <w:r w:rsidRPr="00F50A0A">
                              <w:t xml:space="preserve"> voor afweging melden aan betrokkene naar stap 3)</w:t>
                            </w:r>
                          </w:p>
                          <w:p w14:paraId="0CE76872" w14:textId="77777777" w:rsidR="00163D7A" w:rsidRPr="00F50A0A" w:rsidRDefault="00163D7A" w:rsidP="00F50A0A">
                            <w:pPr>
                              <w:jc w:val="center"/>
                            </w:pPr>
                            <w:r w:rsidRPr="00F50A0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A3761" id="Rechthoek 45" o:spid="_x0000_s1042" style="position:absolute;margin-left:318.75pt;margin-top:210.7pt;width:123.75pt;height:76.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" fillcolor="red" strokecolor="#70ad47" strokeweight=".5pt">
                <v:textbox>
                  <w:txbxContent>
                    <w:p w14:paraId="71E299ED" w14:textId="77777777" w:rsidR="00163D7A" w:rsidRPr="00F50A0A" w:rsidRDefault="00163D7A" w:rsidP="00F50A0A">
                      <w:pPr>
                        <w:jc w:val="center"/>
                      </w:pPr>
                      <w:r w:rsidRPr="00F50A0A">
                        <w:t>Meldplicht aan AP</w:t>
                      </w:r>
                    </w:p>
                    <w:p w14:paraId="1D381E19" w14:textId="77777777" w:rsidR="00163D7A" w:rsidRPr="00F50A0A" w:rsidRDefault="00163D7A" w:rsidP="00F50A0A">
                      <w:pPr>
                        <w:jc w:val="center"/>
                      </w:pPr>
                      <w:r w:rsidRPr="00F50A0A">
                        <w:t>(ga voor afweging melden aan betrokkene naar stap 3)</w:t>
                      </w:r>
                    </w:p>
                    <w:p w14:paraId="0CE76872" w14:textId="77777777" w:rsidR="00163D7A" w:rsidRPr="00F50A0A" w:rsidRDefault="00163D7A" w:rsidP="00F50A0A">
                      <w:pPr>
                        <w:jc w:val="center"/>
                      </w:pPr>
                      <w:r w:rsidRPr="00F50A0A">
                        <w:t xml:space="preserve"> </w:t>
                      </w:r>
                    </w:p>
                  </w:txbxContent>
                </v:textbox>
              </v:rect>
            </w:pict>
          </mc:Fallback>
        </mc:AlternateContent>
      </w:r>
      <w:r w:rsidRPr="0022714B">
        <w:rPr>
          <w:rFonts w:eastAsia="Calibri"/>
          <w:b/>
          <w:noProof/>
          <w:lang w:val="en-US"/>
        </w:rPr>
        <mc:AlternateContent>
          <mc:Choice Requires="wps">
            <w:drawing>
              <wp:anchor distT="0" distB="0" distL="114300" distR="114300" simplePos="0" relativeHeight="251706368" behindDoc="0" locked="0" layoutInCell="1" allowOverlap="1" wp14:anchorId="1DF0ECA6" wp14:editId="3EB370D3">
                <wp:simplePos x="0" y="0"/>
                <wp:positionH relativeFrom="column">
                  <wp:posOffset>3009900</wp:posOffset>
                </wp:positionH>
                <wp:positionV relativeFrom="paragraph">
                  <wp:posOffset>2866390</wp:posOffset>
                </wp:positionV>
                <wp:extent cx="990600" cy="542925"/>
                <wp:effectExtent l="0" t="19050" r="38100" b="47625"/>
                <wp:wrapNone/>
                <wp:docPr id="46" name="Pijl-rechts 28"/>
                <wp:cNvGraphicFramePr/>
                <a:graphic xmlns:a="http://schemas.openxmlformats.org/drawingml/2006/main">
                  <a:graphicData uri="http://schemas.microsoft.com/office/word/2010/wordprocessingShape">
                    <wps:wsp>
                      <wps:cNvSpPr/>
                      <wps:spPr>
                        <a:xfrm>
                          <a:off x="0" y="0"/>
                          <a:ext cx="990600" cy="542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249E9C35" w14:textId="77777777" w:rsidR="00163D7A" w:rsidRDefault="00163D7A" w:rsidP="00F50A0A">
                            <w:pPr>
                              <w:jc w:val="center"/>
                            </w:pPr>
                            <w: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F0ECA6" id="Pijl-rechts 28" o:spid="_x0000_s1043" type="#_x0000_t13" style="position:absolute;margin-left:237pt;margin-top:225.7pt;width:78pt;height:42.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" adj="15681" fillcolor="window" strokecolor="windowText" strokeweight="1pt">
                <v:textbox>
                  <w:txbxContent>
                    <w:p w14:paraId="249E9C35" w14:textId="77777777" w:rsidR="00163D7A" w:rsidRDefault="00163D7A" w:rsidP="00F50A0A">
                      <w:pPr>
                        <w:jc w:val="center"/>
                      </w:pPr>
                      <w:r>
                        <w:t>Ja</w:t>
                      </w:r>
                    </w:p>
                  </w:txbxContent>
                </v:textbox>
              </v:shape>
            </w:pict>
          </mc:Fallback>
        </mc:AlternateContent>
      </w:r>
      <w:r w:rsidRPr="0022714B">
        <w:rPr>
          <w:rFonts w:eastAsia="Calibri"/>
          <w:b/>
          <w:noProof/>
          <w:lang w:val="en-US"/>
        </w:rPr>
        <mc:AlternateContent>
          <mc:Choice Requires="wps">
            <w:drawing>
              <wp:anchor distT="0" distB="0" distL="114300" distR="114300" simplePos="0" relativeHeight="251705344" behindDoc="0" locked="0" layoutInCell="1" allowOverlap="1" wp14:anchorId="04FC244D" wp14:editId="580942B0">
                <wp:simplePos x="0" y="0"/>
                <wp:positionH relativeFrom="column">
                  <wp:posOffset>533400</wp:posOffset>
                </wp:positionH>
                <wp:positionV relativeFrom="paragraph">
                  <wp:posOffset>2685415</wp:posOffset>
                </wp:positionV>
                <wp:extent cx="2457450" cy="981075"/>
                <wp:effectExtent l="0" t="0" r="19050" b="28575"/>
                <wp:wrapNone/>
                <wp:docPr id="47" name="Rechthoek 47"/>
                <wp:cNvGraphicFramePr/>
                <a:graphic xmlns:a="http://schemas.openxmlformats.org/drawingml/2006/main">
                  <a:graphicData uri="http://schemas.microsoft.com/office/word/2010/wordprocessingShape">
                    <wps:wsp>
                      <wps:cNvSpPr/>
                      <wps:spPr>
                        <a:xfrm>
                          <a:off x="0" y="0"/>
                          <a:ext cx="2457450" cy="981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3DB58F8" w14:textId="77777777" w:rsidR="00163D7A" w:rsidRPr="00F50A0A" w:rsidRDefault="00163D7A" w:rsidP="00F50A0A">
                            <w:pPr>
                              <w:jc w:val="center"/>
                            </w:pPr>
                            <w:r w:rsidRPr="00F50A0A">
                              <w:t>Leiden de aard en de omvang van de inbreuk tot (een aanzienlijke kans op) ernstige nadelige gevolgen voor de betrokkene?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C244D" id="Rechthoek 47" o:spid="_x0000_s1044" style="position:absolute;margin-left:42pt;margin-top:211.45pt;width:193.5pt;height:77.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" fillcolor="#d2d2d2" strokecolor="#a5a5a5" strokeweight=".5pt">
                <v:fill color2="silver" rotate="t" colors="0 #d2d2d2;.5 #c8c8c8;1 silver" focus="100%" type="gradient">
                  <o:fill v:ext="view" type="gradientUnscaled"/>
                </v:fill>
                <v:textbox>
                  <w:txbxContent>
                    <w:p w14:paraId="73DB58F8" w14:textId="77777777" w:rsidR="00163D7A" w:rsidRPr="00F50A0A" w:rsidRDefault="00163D7A" w:rsidP="00F50A0A">
                      <w:pPr>
                        <w:jc w:val="center"/>
                      </w:pPr>
                      <w:r w:rsidRPr="00F50A0A">
                        <w:t>Leiden de aard en de omvang van de inbreuk tot (een aanzienlijke kans op) ernstige nadelige gevolgen voor de betrokkene?</w:t>
                      </w:r>
                    </w:p>
                  </w:txbxContent>
                </v:textbox>
              </v:rect>
            </w:pict>
          </mc:Fallback>
        </mc:AlternateContent>
      </w:r>
      <w:r w:rsidRPr="0022714B">
        <w:rPr>
          <w:rFonts w:eastAsia="Calibri"/>
          <w:b/>
          <w:noProof/>
          <w:lang w:val="en-US"/>
        </w:rPr>
        <mc:AlternateContent>
          <mc:Choice Requires="wps">
            <w:drawing>
              <wp:anchor distT="0" distB="0" distL="114300" distR="114300" simplePos="0" relativeHeight="251704320" behindDoc="0" locked="0" layoutInCell="1" allowOverlap="1" wp14:anchorId="765033EC" wp14:editId="7DE4EAB4">
                <wp:simplePos x="0" y="0"/>
                <wp:positionH relativeFrom="column">
                  <wp:posOffset>909320</wp:posOffset>
                </wp:positionH>
                <wp:positionV relativeFrom="paragraph">
                  <wp:posOffset>1214755</wp:posOffset>
                </wp:positionV>
                <wp:extent cx="1704975" cy="1333500"/>
                <wp:effectExtent l="19050" t="0" r="28575" b="38100"/>
                <wp:wrapNone/>
                <wp:docPr id="48" name="Pijl-omlaag 30"/>
                <wp:cNvGraphicFramePr/>
                <a:graphic xmlns:a="http://schemas.openxmlformats.org/drawingml/2006/main">
                  <a:graphicData uri="http://schemas.microsoft.com/office/word/2010/wordprocessingShape">
                    <wps:wsp>
                      <wps:cNvSpPr/>
                      <wps:spPr>
                        <a:xfrm>
                          <a:off x="0" y="0"/>
                          <a:ext cx="1704975" cy="133350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40F11961" w14:textId="77777777" w:rsidR="00163D7A" w:rsidRDefault="00163D7A" w:rsidP="00F50A0A">
                            <w:pPr>
                              <w:jc w:val="center"/>
                            </w:pPr>
                          </w:p>
                          <w:p w14:paraId="7C677EAB" w14:textId="77777777" w:rsidR="00163D7A" w:rsidRDefault="00163D7A" w:rsidP="00F50A0A">
                            <w:pPr>
                              <w:jc w:val="center"/>
                            </w:pPr>
                          </w:p>
                          <w:p w14:paraId="29735D8F" w14:textId="77777777" w:rsidR="00163D7A" w:rsidRDefault="00163D7A" w:rsidP="00F50A0A">
                            <w:pPr>
                              <w:jc w:val="center"/>
                            </w:pPr>
                            <w:r>
                              <w:t>Nee</w:t>
                            </w:r>
                          </w:p>
                          <w:p w14:paraId="49D8FF1B" w14:textId="77777777" w:rsidR="00163D7A" w:rsidRDefault="00163D7A" w:rsidP="00F50A0A">
                            <w:pPr>
                              <w:jc w:val="center"/>
                            </w:pPr>
                          </w:p>
                          <w:p w14:paraId="24BF8594" w14:textId="77777777" w:rsidR="00163D7A" w:rsidRDefault="00163D7A" w:rsidP="00F50A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5033EC" id="Pijl-omlaag 30" o:spid="_x0000_s1045" type="#_x0000_t67" style="position:absolute;margin-left:71.6pt;margin-top:95.65pt;width:134.25pt;height:1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" adj="10800" fillcolor="window" strokecolor="windowText" strokeweight="1pt">
                <v:textbox>
                  <w:txbxContent>
                    <w:p w14:paraId="40F11961" w14:textId="77777777" w:rsidR="00163D7A" w:rsidRDefault="00163D7A" w:rsidP="00F50A0A">
                      <w:pPr>
                        <w:jc w:val="center"/>
                      </w:pPr>
                    </w:p>
                    <w:p w14:paraId="7C677EAB" w14:textId="77777777" w:rsidR="00163D7A" w:rsidRDefault="00163D7A" w:rsidP="00F50A0A">
                      <w:pPr>
                        <w:jc w:val="center"/>
                      </w:pPr>
                    </w:p>
                    <w:p w14:paraId="29735D8F" w14:textId="77777777" w:rsidR="00163D7A" w:rsidRDefault="00163D7A" w:rsidP="00F50A0A">
                      <w:pPr>
                        <w:jc w:val="center"/>
                      </w:pPr>
                      <w:r>
                        <w:t>Nee</w:t>
                      </w:r>
                    </w:p>
                    <w:p w14:paraId="49D8FF1B" w14:textId="77777777" w:rsidR="00163D7A" w:rsidRDefault="00163D7A" w:rsidP="00F50A0A">
                      <w:pPr>
                        <w:jc w:val="center"/>
                      </w:pPr>
                    </w:p>
                    <w:p w14:paraId="24BF8594" w14:textId="77777777" w:rsidR="00163D7A" w:rsidRDefault="00163D7A" w:rsidP="00F50A0A"/>
                  </w:txbxContent>
                </v:textbox>
              </v:shape>
            </w:pict>
          </mc:Fallback>
        </mc:AlternateContent>
      </w:r>
      <w:r w:rsidRPr="0022714B">
        <w:rPr>
          <w:rFonts w:eastAsia="Calibri"/>
          <w:b/>
          <w:noProof/>
          <w:lang w:val="en-US"/>
        </w:rPr>
        <mc:AlternateContent>
          <mc:Choice Requires="wps">
            <w:drawing>
              <wp:anchor distT="0" distB="0" distL="114300" distR="114300" simplePos="0" relativeHeight="251702272" behindDoc="0" locked="0" layoutInCell="1" allowOverlap="1" wp14:anchorId="520CF2E7" wp14:editId="55CF56F7">
                <wp:simplePos x="0" y="0"/>
                <wp:positionH relativeFrom="column">
                  <wp:posOffset>3977005</wp:posOffset>
                </wp:positionH>
                <wp:positionV relativeFrom="paragraph">
                  <wp:posOffset>119380</wp:posOffset>
                </wp:positionV>
                <wp:extent cx="1571625" cy="971550"/>
                <wp:effectExtent l="0" t="0" r="28575" b="19050"/>
                <wp:wrapNone/>
                <wp:docPr id="62" name="Rechthoek 62"/>
                <wp:cNvGraphicFramePr/>
                <a:graphic xmlns:a="http://schemas.openxmlformats.org/drawingml/2006/main">
                  <a:graphicData uri="http://schemas.microsoft.com/office/word/2010/wordprocessingShape">
                    <wps:wsp>
                      <wps:cNvSpPr/>
                      <wps:spPr>
                        <a:xfrm>
                          <a:off x="0" y="0"/>
                          <a:ext cx="1571625" cy="971550"/>
                        </a:xfrm>
                        <a:prstGeom prst="rect">
                          <a:avLst/>
                        </a:prstGeom>
                        <a:solidFill>
                          <a:srgbClr val="FF0000"/>
                        </a:solidFill>
                        <a:ln w="6350" cap="flat" cmpd="sng" algn="ctr">
                          <a:solidFill>
                            <a:srgbClr val="70AD47"/>
                          </a:solidFill>
                          <a:prstDash val="solid"/>
                          <a:miter lim="800000"/>
                        </a:ln>
                        <a:effectLst/>
                      </wps:spPr>
                      <wps:txbx>
                        <w:txbxContent>
                          <w:p w14:paraId="62743F47" w14:textId="77777777" w:rsidR="00163D7A" w:rsidRPr="00F50A0A" w:rsidRDefault="00163D7A" w:rsidP="00F50A0A">
                            <w:pPr>
                              <w:jc w:val="center"/>
                            </w:pPr>
                            <w:r w:rsidRPr="00F50A0A">
                              <w:t>Meldplicht AP</w:t>
                            </w:r>
                          </w:p>
                          <w:p w14:paraId="20AC6FB2" w14:textId="77777777" w:rsidR="00163D7A" w:rsidRPr="00F50A0A" w:rsidRDefault="00163D7A" w:rsidP="00F50A0A">
                            <w:pPr>
                              <w:jc w:val="center"/>
                            </w:pPr>
                            <w:r w:rsidRPr="00F50A0A">
                              <w:t>(</w:t>
                            </w:r>
                            <w:proofErr w:type="gramStart"/>
                            <w:r w:rsidRPr="00F50A0A">
                              <w:t>ga</w:t>
                            </w:r>
                            <w:proofErr w:type="gramEnd"/>
                            <w:r w:rsidRPr="00F50A0A">
                              <w:t xml:space="preserve"> voor afweging melden aan betrokkene naar stap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CF2E7" id="Rechthoek 62" o:spid="_x0000_s1046" style="position:absolute;margin-left:313.15pt;margin-top:9.4pt;width:123.75pt;height:7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" fillcolor="red" strokecolor="#70ad47" strokeweight=".5pt">
                <v:textbox>
                  <w:txbxContent>
                    <w:p w14:paraId="62743F47" w14:textId="77777777" w:rsidR="00163D7A" w:rsidRPr="00F50A0A" w:rsidRDefault="00163D7A" w:rsidP="00F50A0A">
                      <w:pPr>
                        <w:jc w:val="center"/>
                      </w:pPr>
                      <w:r w:rsidRPr="00F50A0A">
                        <w:t>Meldplicht AP</w:t>
                      </w:r>
                    </w:p>
                    <w:p w14:paraId="20AC6FB2" w14:textId="77777777" w:rsidR="00163D7A" w:rsidRPr="00F50A0A" w:rsidRDefault="00163D7A" w:rsidP="00F50A0A">
                      <w:pPr>
                        <w:jc w:val="center"/>
                      </w:pPr>
                      <w:r w:rsidRPr="00F50A0A">
                        <w:t>(ga voor afweging melden aan betrokkene naar stap 3)</w:t>
                      </w:r>
                    </w:p>
                  </w:txbxContent>
                </v:textbox>
              </v:rect>
            </w:pict>
          </mc:Fallback>
        </mc:AlternateContent>
      </w:r>
      <w:r w:rsidRPr="0022714B">
        <w:rPr>
          <w:rFonts w:eastAsia="Calibri"/>
          <w:b/>
          <w:noProof/>
          <w:lang w:val="en-US"/>
        </w:rPr>
        <mc:AlternateContent>
          <mc:Choice Requires="wps">
            <w:drawing>
              <wp:anchor distT="0" distB="0" distL="114300" distR="114300" simplePos="0" relativeHeight="251703296" behindDoc="0" locked="0" layoutInCell="1" allowOverlap="1" wp14:anchorId="0E4833C6" wp14:editId="02F6F7F1">
                <wp:simplePos x="0" y="0"/>
                <wp:positionH relativeFrom="column">
                  <wp:posOffset>2948305</wp:posOffset>
                </wp:positionH>
                <wp:positionV relativeFrom="paragraph">
                  <wp:posOffset>281305</wp:posOffset>
                </wp:positionV>
                <wp:extent cx="990600" cy="542925"/>
                <wp:effectExtent l="0" t="19050" r="38100" b="47625"/>
                <wp:wrapNone/>
                <wp:docPr id="63" name="Pijl-rechts 32"/>
                <wp:cNvGraphicFramePr/>
                <a:graphic xmlns:a="http://schemas.openxmlformats.org/drawingml/2006/main">
                  <a:graphicData uri="http://schemas.microsoft.com/office/word/2010/wordprocessingShape">
                    <wps:wsp>
                      <wps:cNvSpPr/>
                      <wps:spPr>
                        <a:xfrm>
                          <a:off x="0" y="0"/>
                          <a:ext cx="990600" cy="542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1245BE88" w14:textId="77777777" w:rsidR="00163D7A" w:rsidRDefault="00163D7A" w:rsidP="00F50A0A">
                            <w:pPr>
                              <w:jc w:val="center"/>
                            </w:pPr>
                            <w: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833C6" id="Pijl-rechts 32" o:spid="_x0000_s1047" type="#_x0000_t13" style="position:absolute;margin-left:232.15pt;margin-top:22.15pt;width:78pt;height:42.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" adj="15681" fillcolor="window" strokecolor="windowText" strokeweight="1pt">
                <v:textbox>
                  <w:txbxContent>
                    <w:p w14:paraId="1245BE88" w14:textId="77777777" w:rsidR="00163D7A" w:rsidRDefault="00163D7A" w:rsidP="00F50A0A">
                      <w:pPr>
                        <w:jc w:val="center"/>
                      </w:pPr>
                      <w:r>
                        <w:t>Ja</w:t>
                      </w:r>
                    </w:p>
                  </w:txbxContent>
                </v:textbox>
              </v:shape>
            </w:pict>
          </mc:Fallback>
        </mc:AlternateContent>
      </w:r>
      <w:r w:rsidRPr="0022714B">
        <w:rPr>
          <w:rFonts w:eastAsia="Calibri"/>
          <w:b/>
          <w:noProof/>
          <w:lang w:val="en-US"/>
        </w:rPr>
        <mc:AlternateContent>
          <mc:Choice Requires="wps">
            <w:drawing>
              <wp:anchor distT="0" distB="0" distL="114300" distR="114300" simplePos="0" relativeHeight="251701248" behindDoc="0" locked="0" layoutInCell="1" allowOverlap="1" wp14:anchorId="57929731" wp14:editId="2DBF06F3">
                <wp:simplePos x="0" y="0"/>
                <wp:positionH relativeFrom="column">
                  <wp:posOffset>481330</wp:posOffset>
                </wp:positionH>
                <wp:positionV relativeFrom="paragraph">
                  <wp:posOffset>109855</wp:posOffset>
                </wp:positionV>
                <wp:extent cx="2457450" cy="981075"/>
                <wp:effectExtent l="0" t="0" r="19050" b="28575"/>
                <wp:wrapNone/>
                <wp:docPr id="64" name="Rechthoek 64"/>
                <wp:cNvGraphicFramePr/>
                <a:graphic xmlns:a="http://schemas.openxmlformats.org/drawingml/2006/main">
                  <a:graphicData uri="http://schemas.microsoft.com/office/word/2010/wordprocessingShape">
                    <wps:wsp>
                      <wps:cNvSpPr/>
                      <wps:spPr>
                        <a:xfrm>
                          <a:off x="0" y="0"/>
                          <a:ext cx="2457450" cy="981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8AB2A18" w14:textId="77777777" w:rsidR="00163D7A" w:rsidRPr="00F50A0A" w:rsidRDefault="00163D7A" w:rsidP="00F50A0A">
                            <w:pPr>
                              <w:jc w:val="center"/>
                            </w:pPr>
                            <w:r w:rsidRPr="00F50A0A">
                              <w:t>Zijn de persoonsgegevens van gevoelige aard (bijvoorbeeld medische gegevens, financiële gegevens) gelekt?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29731" id="Rechthoek 64" o:spid="_x0000_s1048" style="position:absolute;margin-left:37.9pt;margin-top:8.65pt;width:193.5pt;height:7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" fillcolor="#d2d2d2" strokecolor="#a5a5a5" strokeweight=".5pt">
                <v:fill color2="silver" rotate="t" colors="0 #d2d2d2;.5 #c8c8c8;1 silver" focus="100%" type="gradient">
                  <o:fill v:ext="view" type="gradientUnscaled"/>
                </v:fill>
                <v:textbox>
                  <w:txbxContent>
                    <w:p w14:paraId="18AB2A18" w14:textId="77777777" w:rsidR="00163D7A" w:rsidRPr="00F50A0A" w:rsidRDefault="00163D7A" w:rsidP="00F50A0A">
                      <w:pPr>
                        <w:jc w:val="center"/>
                      </w:pPr>
                      <w:r w:rsidRPr="00F50A0A">
                        <w:t>Zijn de persoonsgegevens van gevoelige aard (bijvoorbeeld medische gegevens, financiële gegevens) gelekt?</w:t>
                      </w:r>
                    </w:p>
                  </w:txbxContent>
                </v:textbox>
              </v:rect>
            </w:pict>
          </mc:Fallback>
        </mc:AlternateContent>
      </w:r>
    </w:p>
    <w:p w14:paraId="04BE0E8E" w14:textId="77777777" w:rsidR="00F50A0A" w:rsidRPr="00F50A0A" w:rsidRDefault="00F50A0A" w:rsidP="00F50A0A">
      <w:pPr>
        <w:rPr>
          <w:rFonts w:eastAsia="Calibri"/>
        </w:rPr>
      </w:pPr>
    </w:p>
    <w:p w14:paraId="0A4102AE" w14:textId="77777777" w:rsidR="00F50A0A" w:rsidRPr="00F50A0A" w:rsidRDefault="00F50A0A" w:rsidP="00F50A0A">
      <w:pPr>
        <w:rPr>
          <w:rFonts w:eastAsia="Calibri"/>
        </w:rPr>
      </w:pPr>
    </w:p>
    <w:p w14:paraId="7B107D50" w14:textId="77777777" w:rsidR="00F50A0A" w:rsidRPr="00F50A0A" w:rsidRDefault="00F50A0A" w:rsidP="00F50A0A">
      <w:pPr>
        <w:rPr>
          <w:rFonts w:eastAsia="Calibri"/>
        </w:rPr>
      </w:pPr>
    </w:p>
    <w:p w14:paraId="42A4576E" w14:textId="77777777" w:rsidR="00F50A0A" w:rsidRPr="00F50A0A" w:rsidRDefault="00F50A0A" w:rsidP="00F50A0A">
      <w:pPr>
        <w:rPr>
          <w:rFonts w:eastAsia="Calibri"/>
          <w:b/>
        </w:rPr>
      </w:pPr>
      <w:r w:rsidRPr="00F50A0A">
        <w:rPr>
          <w:rFonts w:eastAsia="Calibri"/>
          <w:b/>
        </w:rPr>
        <w:br w:type="page"/>
      </w:r>
    </w:p>
    <w:p w14:paraId="35BAEA0F" w14:textId="77777777" w:rsidR="00F50A0A" w:rsidRPr="006D7D43" w:rsidRDefault="00F50A0A" w:rsidP="00F50A0A">
      <w:pPr>
        <w:ind w:firstLine="708"/>
        <w:rPr>
          <w:rFonts w:eastAsia="Calibri"/>
          <w:b/>
          <w:sz w:val="24"/>
          <w:szCs w:val="24"/>
        </w:rPr>
      </w:pPr>
      <w:r w:rsidRPr="006D7D43">
        <w:rPr>
          <w:rFonts w:eastAsia="Calibri"/>
          <w:b/>
          <w:sz w:val="24"/>
          <w:szCs w:val="24"/>
        </w:rPr>
        <w:lastRenderedPageBreak/>
        <w:t xml:space="preserve">Stap 3: Moet ik de datalek melden aan betrokkene? </w:t>
      </w:r>
    </w:p>
    <w:p w14:paraId="5EB205C8" w14:textId="77777777" w:rsidR="00F50A0A" w:rsidRPr="00F50A0A" w:rsidRDefault="00F50A0A" w:rsidP="00F50A0A">
      <w:pPr>
        <w:ind w:firstLine="708"/>
        <w:rPr>
          <w:rFonts w:eastAsia="Calibri"/>
          <w:b/>
        </w:rPr>
      </w:pPr>
      <w:r w:rsidRPr="0022714B">
        <w:rPr>
          <w:rFonts w:eastAsia="Calibri"/>
          <w:b/>
          <w:noProof/>
          <w:lang w:val="en-US"/>
        </w:rPr>
        <mc:AlternateContent>
          <mc:Choice Requires="wps">
            <w:drawing>
              <wp:anchor distT="0" distB="0" distL="114300" distR="114300" simplePos="0" relativeHeight="251710464" behindDoc="0" locked="0" layoutInCell="1" allowOverlap="1" wp14:anchorId="147A6216" wp14:editId="3611963F">
                <wp:simplePos x="0" y="0"/>
                <wp:positionH relativeFrom="column">
                  <wp:posOffset>375285</wp:posOffset>
                </wp:positionH>
                <wp:positionV relativeFrom="paragraph">
                  <wp:posOffset>48895</wp:posOffset>
                </wp:positionV>
                <wp:extent cx="2581275" cy="1076325"/>
                <wp:effectExtent l="0" t="0" r="28575" b="28575"/>
                <wp:wrapNone/>
                <wp:docPr id="65" name="Rechthoek 65"/>
                <wp:cNvGraphicFramePr/>
                <a:graphic xmlns:a="http://schemas.openxmlformats.org/drawingml/2006/main">
                  <a:graphicData uri="http://schemas.microsoft.com/office/word/2010/wordprocessingShape">
                    <wps:wsp>
                      <wps:cNvSpPr/>
                      <wps:spPr>
                        <a:xfrm>
                          <a:off x="0" y="0"/>
                          <a:ext cx="2581275" cy="10763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97AA784" w14:textId="77777777" w:rsidR="00163D7A" w:rsidRPr="00F50A0A" w:rsidRDefault="00163D7A" w:rsidP="00F50A0A">
                            <w:pPr>
                              <w:jc w:val="center"/>
                            </w:pPr>
                            <w:r w:rsidRPr="00F50A0A">
                              <w:t>Bieden de technische beschermingsmaatregelen die ik heb genomen voldoende bescherming* om de melding aan de betrokkene achterwege te kunnen laten?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A6216" id="Rechthoek 65" o:spid="_x0000_s1049" style="position:absolute;left:0;text-align:left;margin-left:29.55pt;margin-top:3.85pt;width:203.25pt;height:8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" fillcolor="#d2d2d2" strokecolor="#a5a5a5" strokeweight=".5pt">
                <v:fill color2="silver" rotate="t" colors="0 #d2d2d2;.5 #c8c8c8;1 silver" focus="100%" type="gradient">
                  <o:fill v:ext="view" type="gradientUnscaled"/>
                </v:fill>
                <v:textbox>
                  <w:txbxContent>
                    <w:p w14:paraId="797AA784" w14:textId="77777777" w:rsidR="00163D7A" w:rsidRPr="00F50A0A" w:rsidRDefault="00163D7A" w:rsidP="00F50A0A">
                      <w:pPr>
                        <w:jc w:val="center"/>
                      </w:pPr>
                      <w:r w:rsidRPr="00F50A0A">
                        <w:t>Bieden de technische beschermingsmaatregelen die ik heb genomen voldoende bescherming* om de melding aan de betrokkene achterwege te kunnen laten?</w:t>
                      </w:r>
                    </w:p>
                  </w:txbxContent>
                </v:textbox>
              </v:rect>
            </w:pict>
          </mc:Fallback>
        </mc:AlternateContent>
      </w:r>
    </w:p>
    <w:p w14:paraId="6E94BCAB" w14:textId="77777777" w:rsidR="00F50A0A" w:rsidRPr="00F50A0A" w:rsidRDefault="00F50A0A" w:rsidP="00F50A0A">
      <w:pPr>
        <w:ind w:firstLine="708"/>
        <w:rPr>
          <w:rFonts w:eastAsia="Calibri"/>
          <w:b/>
        </w:rPr>
      </w:pPr>
      <w:r w:rsidRPr="0022714B">
        <w:rPr>
          <w:rFonts w:eastAsia="Calibri"/>
          <w:b/>
          <w:noProof/>
          <w:lang w:val="en-US"/>
        </w:rPr>
        <mc:AlternateContent>
          <mc:Choice Requires="wps">
            <w:drawing>
              <wp:anchor distT="0" distB="0" distL="114300" distR="114300" simplePos="0" relativeHeight="251711488" behindDoc="0" locked="0" layoutInCell="1" allowOverlap="1" wp14:anchorId="5BBDC7D3" wp14:editId="1AA7DACC">
                <wp:simplePos x="0" y="0"/>
                <wp:positionH relativeFrom="margin">
                  <wp:align>right</wp:align>
                </wp:positionH>
                <wp:positionV relativeFrom="paragraph">
                  <wp:posOffset>119380</wp:posOffset>
                </wp:positionV>
                <wp:extent cx="1571625" cy="971550"/>
                <wp:effectExtent l="0" t="0" r="28575" b="19050"/>
                <wp:wrapNone/>
                <wp:docPr id="66" name="Rechthoek 66"/>
                <wp:cNvGraphicFramePr/>
                <a:graphic xmlns:a="http://schemas.openxmlformats.org/drawingml/2006/main">
                  <a:graphicData uri="http://schemas.microsoft.com/office/word/2010/wordprocessingShape">
                    <wps:wsp>
                      <wps:cNvSpPr/>
                      <wps:spPr>
                        <a:xfrm>
                          <a:off x="0" y="0"/>
                          <a:ext cx="1571625" cy="971550"/>
                        </a:xfrm>
                        <a:prstGeom prst="rect">
                          <a:avLst/>
                        </a:prstGeom>
                        <a:solidFill>
                          <a:srgbClr val="70AD47"/>
                        </a:solidFill>
                        <a:ln w="6350" cap="flat" cmpd="sng" algn="ctr">
                          <a:solidFill>
                            <a:srgbClr val="70AD47"/>
                          </a:solidFill>
                          <a:prstDash val="solid"/>
                          <a:miter lim="800000"/>
                        </a:ln>
                        <a:effectLst/>
                      </wps:spPr>
                      <wps:txbx>
                        <w:txbxContent>
                          <w:p w14:paraId="71797A1F" w14:textId="77777777" w:rsidR="00163D7A" w:rsidRPr="00F50A0A" w:rsidRDefault="00163D7A" w:rsidP="00F50A0A">
                            <w:pPr>
                              <w:jc w:val="center"/>
                            </w:pPr>
                            <w:r w:rsidRPr="00F50A0A">
                              <w:t>De kennisgeving aan betrokkene is niet nodig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DC7D3" id="Rechthoek 66" o:spid="_x0000_s1050" style="position:absolute;left:0;text-align:left;margin-left:72.55pt;margin-top:9.4pt;width:123.75pt;height:76.5pt;z-index:2517114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" fillcolor="#70ad47" strokecolor="#70ad47" strokeweight=".5pt">
                <v:textbox>
                  <w:txbxContent>
                    <w:p w14:paraId="71797A1F" w14:textId="77777777" w:rsidR="00163D7A" w:rsidRPr="00F50A0A" w:rsidRDefault="00163D7A" w:rsidP="00F50A0A">
                      <w:pPr>
                        <w:jc w:val="center"/>
                      </w:pPr>
                      <w:r w:rsidRPr="00F50A0A">
                        <w:t>De kennisgeving aan betrokkene is niet nodig</w:t>
                      </w:r>
                    </w:p>
                  </w:txbxContent>
                </v:textbox>
                <w10:wrap anchorx="margin"/>
              </v:rect>
            </w:pict>
          </mc:Fallback>
        </mc:AlternateContent>
      </w:r>
    </w:p>
    <w:p w14:paraId="5B16E55B" w14:textId="77777777" w:rsidR="00F50A0A" w:rsidRPr="00F50A0A" w:rsidRDefault="00F50A0A" w:rsidP="00F50A0A">
      <w:pPr>
        <w:ind w:firstLine="708"/>
        <w:rPr>
          <w:rFonts w:eastAsia="Calibri"/>
        </w:rPr>
      </w:pPr>
      <w:r w:rsidRPr="0022714B">
        <w:rPr>
          <w:rFonts w:eastAsia="Calibri"/>
          <w:b/>
          <w:noProof/>
          <w:lang w:val="en-US"/>
        </w:rPr>
        <mc:AlternateContent>
          <mc:Choice Requires="wps">
            <w:drawing>
              <wp:anchor distT="0" distB="0" distL="114300" distR="114300" simplePos="0" relativeHeight="251712512" behindDoc="0" locked="0" layoutInCell="1" allowOverlap="1" wp14:anchorId="3481823A" wp14:editId="1EB990BC">
                <wp:simplePos x="0" y="0"/>
                <wp:positionH relativeFrom="column">
                  <wp:posOffset>3043555</wp:posOffset>
                </wp:positionH>
                <wp:positionV relativeFrom="paragraph">
                  <wp:posOffset>86360</wp:posOffset>
                </wp:positionV>
                <wp:extent cx="990600" cy="542925"/>
                <wp:effectExtent l="0" t="19050" r="38100" b="47625"/>
                <wp:wrapNone/>
                <wp:docPr id="67" name="Pijl-rechts 60"/>
                <wp:cNvGraphicFramePr/>
                <a:graphic xmlns:a="http://schemas.openxmlformats.org/drawingml/2006/main">
                  <a:graphicData uri="http://schemas.microsoft.com/office/word/2010/wordprocessingShape">
                    <wps:wsp>
                      <wps:cNvSpPr/>
                      <wps:spPr>
                        <a:xfrm>
                          <a:off x="0" y="0"/>
                          <a:ext cx="990600" cy="542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5C4EEB2D" w14:textId="77777777" w:rsidR="00163D7A" w:rsidRDefault="00163D7A" w:rsidP="00F50A0A">
                            <w:pPr>
                              <w:jc w:val="center"/>
                            </w:pPr>
                            <w: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81823A" id="Pijl-rechts 60" o:spid="_x0000_s1051" type="#_x0000_t13" style="position:absolute;left:0;text-align:left;margin-left:239.65pt;margin-top:6.8pt;width:78pt;height:4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" adj="15681" fillcolor="window" strokecolor="windowText" strokeweight="1pt">
                <v:textbox>
                  <w:txbxContent>
                    <w:p w14:paraId="5C4EEB2D" w14:textId="77777777" w:rsidR="00163D7A" w:rsidRDefault="00163D7A" w:rsidP="00F50A0A">
                      <w:pPr>
                        <w:jc w:val="center"/>
                      </w:pPr>
                      <w:r>
                        <w:t>Ja</w:t>
                      </w:r>
                    </w:p>
                  </w:txbxContent>
                </v:textbox>
              </v:shape>
            </w:pict>
          </mc:Fallback>
        </mc:AlternateContent>
      </w:r>
    </w:p>
    <w:p w14:paraId="1869AA01" w14:textId="77777777" w:rsidR="00F50A0A" w:rsidRPr="00F50A0A" w:rsidRDefault="00F50A0A" w:rsidP="00F50A0A">
      <w:pPr>
        <w:ind w:firstLine="708"/>
        <w:rPr>
          <w:rFonts w:eastAsia="Calibri"/>
        </w:rPr>
      </w:pPr>
    </w:p>
    <w:p w14:paraId="28ABA8F4" w14:textId="77777777" w:rsidR="00F50A0A" w:rsidRPr="00F50A0A" w:rsidRDefault="00F50A0A" w:rsidP="00F50A0A">
      <w:pPr>
        <w:ind w:firstLine="708"/>
        <w:rPr>
          <w:rFonts w:eastAsia="Calibri"/>
        </w:rPr>
      </w:pPr>
      <w:r w:rsidRPr="0022714B">
        <w:rPr>
          <w:rFonts w:eastAsia="Calibri"/>
          <w:b/>
          <w:noProof/>
          <w:lang w:val="en-US"/>
        </w:rPr>
        <mc:AlternateContent>
          <mc:Choice Requires="wps">
            <w:drawing>
              <wp:anchor distT="0" distB="0" distL="114300" distR="114300" simplePos="0" relativeHeight="251682816" behindDoc="0" locked="0" layoutInCell="1" allowOverlap="1" wp14:anchorId="76BDEC1E" wp14:editId="6F183E52">
                <wp:simplePos x="0" y="0"/>
                <wp:positionH relativeFrom="column">
                  <wp:posOffset>495300</wp:posOffset>
                </wp:positionH>
                <wp:positionV relativeFrom="paragraph">
                  <wp:posOffset>3544570</wp:posOffset>
                </wp:positionV>
                <wp:extent cx="2457450" cy="981075"/>
                <wp:effectExtent l="0" t="0" r="19050" b="28575"/>
                <wp:wrapNone/>
                <wp:docPr id="71" name="Rechthoek 71"/>
                <wp:cNvGraphicFramePr/>
                <a:graphic xmlns:a="http://schemas.openxmlformats.org/drawingml/2006/main">
                  <a:graphicData uri="http://schemas.microsoft.com/office/word/2010/wordprocessingShape">
                    <wps:wsp>
                      <wps:cNvSpPr/>
                      <wps:spPr>
                        <a:xfrm>
                          <a:off x="0" y="0"/>
                          <a:ext cx="2457450" cy="981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AA0F72F" w14:textId="77777777" w:rsidR="00163D7A" w:rsidRPr="00F50A0A" w:rsidRDefault="00163D7A" w:rsidP="00F50A0A">
                            <w:pPr>
                              <w:jc w:val="center"/>
                            </w:pPr>
                            <w:r w:rsidRPr="00F50A0A">
                              <w:t>Zijn er zwaarwegende redenen** om de melding aan de betrokkene achterwege te laten?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DEC1E" id="Rechthoek 71" o:spid="_x0000_s1052" style="position:absolute;left:0;text-align:left;margin-left:39pt;margin-top:279.1pt;width:193.5pt;height:7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" fillcolor="#d2d2d2" strokecolor="#a5a5a5" strokeweight=".5pt">
                <v:fill color2="silver" rotate="t" colors="0 #d2d2d2;.5 #c8c8c8;1 silver" focus="100%" type="gradient">
                  <o:fill v:ext="view" type="gradientUnscaled"/>
                </v:fill>
                <v:textbox>
                  <w:txbxContent>
                    <w:p w14:paraId="5AA0F72F" w14:textId="77777777" w:rsidR="00163D7A" w:rsidRPr="00F50A0A" w:rsidRDefault="00163D7A" w:rsidP="00F50A0A">
                      <w:pPr>
                        <w:jc w:val="center"/>
                      </w:pPr>
                      <w:r w:rsidRPr="00F50A0A">
                        <w:t>Zijn er zwaarwegende redenen** om de melding aan de betrokkene achterwege te laten?</w:t>
                      </w:r>
                    </w:p>
                  </w:txbxContent>
                </v:textbox>
              </v:rect>
            </w:pict>
          </mc:Fallback>
        </mc:AlternateContent>
      </w:r>
      <w:r w:rsidRPr="0022714B">
        <w:rPr>
          <w:rFonts w:eastAsia="Calibri"/>
          <w:b/>
          <w:noProof/>
          <w:lang w:val="en-US"/>
        </w:rPr>
        <mc:AlternateContent>
          <mc:Choice Requires="wps">
            <w:drawing>
              <wp:anchor distT="0" distB="0" distL="114300" distR="114300" simplePos="0" relativeHeight="251679744" behindDoc="0" locked="0" layoutInCell="1" allowOverlap="1" wp14:anchorId="101BC0B6" wp14:editId="13BCAF68">
                <wp:simplePos x="0" y="0"/>
                <wp:positionH relativeFrom="column">
                  <wp:posOffset>2981325</wp:posOffset>
                </wp:positionH>
                <wp:positionV relativeFrom="paragraph">
                  <wp:posOffset>1458595</wp:posOffset>
                </wp:positionV>
                <wp:extent cx="990600" cy="542925"/>
                <wp:effectExtent l="0" t="19050" r="38100" b="47625"/>
                <wp:wrapNone/>
                <wp:docPr id="74" name="Pijl-rechts 56"/>
                <wp:cNvGraphicFramePr/>
                <a:graphic xmlns:a="http://schemas.openxmlformats.org/drawingml/2006/main">
                  <a:graphicData uri="http://schemas.microsoft.com/office/word/2010/wordprocessingShape">
                    <wps:wsp>
                      <wps:cNvSpPr/>
                      <wps:spPr>
                        <a:xfrm>
                          <a:off x="0" y="0"/>
                          <a:ext cx="990600" cy="542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6C37BE1B" w14:textId="77777777" w:rsidR="00163D7A" w:rsidRDefault="00163D7A" w:rsidP="00F50A0A">
                            <w:pPr>
                              <w:jc w:val="center"/>
                            </w:pPr>
                            <w:r>
                              <w:t>Neen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BC0B6" id="Pijl-rechts 56" o:spid="_x0000_s1053" type="#_x0000_t13" style="position:absolute;left:0;text-align:left;margin-left:234.75pt;margin-top:114.85pt;width:78pt;height:42.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" adj="15681" fillcolor="window" strokecolor="windowText" strokeweight="1pt">
                <v:textbox>
                  <w:txbxContent>
                    <w:p w14:paraId="6C37BE1B" w14:textId="77777777" w:rsidR="00163D7A" w:rsidRDefault="00163D7A" w:rsidP="00F50A0A">
                      <w:pPr>
                        <w:jc w:val="center"/>
                      </w:pPr>
                      <w:r>
                        <w:t>Neen</w:t>
                      </w:r>
                    </w:p>
                  </w:txbxContent>
                </v:textbox>
              </v:shape>
            </w:pict>
          </mc:Fallback>
        </mc:AlternateContent>
      </w:r>
      <w:r w:rsidRPr="0022714B">
        <w:rPr>
          <w:rFonts w:eastAsia="Calibri"/>
          <w:b/>
          <w:noProof/>
          <w:lang w:val="en-US"/>
        </w:rPr>
        <mc:AlternateContent>
          <mc:Choice Requires="wps">
            <w:drawing>
              <wp:anchor distT="0" distB="0" distL="114300" distR="114300" simplePos="0" relativeHeight="251678720" behindDoc="0" locked="0" layoutInCell="1" allowOverlap="1" wp14:anchorId="48A1DF7B" wp14:editId="05073C17">
                <wp:simplePos x="0" y="0"/>
                <wp:positionH relativeFrom="column">
                  <wp:posOffset>514350</wp:posOffset>
                </wp:positionH>
                <wp:positionV relativeFrom="paragraph">
                  <wp:posOffset>1315720</wp:posOffset>
                </wp:positionV>
                <wp:extent cx="2457450" cy="981075"/>
                <wp:effectExtent l="0" t="0" r="19050" b="28575"/>
                <wp:wrapNone/>
                <wp:docPr id="76" name="Rechthoek 76"/>
                <wp:cNvGraphicFramePr/>
                <a:graphic xmlns:a="http://schemas.openxmlformats.org/drawingml/2006/main">
                  <a:graphicData uri="http://schemas.microsoft.com/office/word/2010/wordprocessingShape">
                    <wps:wsp>
                      <wps:cNvSpPr/>
                      <wps:spPr>
                        <a:xfrm>
                          <a:off x="0" y="0"/>
                          <a:ext cx="2457450" cy="981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1851190" w14:textId="77777777" w:rsidR="00163D7A" w:rsidRPr="00F50A0A" w:rsidRDefault="00163D7A" w:rsidP="00F50A0A">
                            <w:pPr>
                              <w:jc w:val="center"/>
                            </w:pPr>
                            <w:r w:rsidRPr="00F50A0A">
                              <w:t>Zal het datalek waarschijnlijk ongunstige gevolgen hebben voor de persoonlijke levenssfeer van de betrokkene?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1DF7B" id="Rechthoek 76" o:spid="_x0000_s1054" style="position:absolute;left:0;text-align:left;margin-left:40.5pt;margin-top:103.6pt;width:193.5pt;height:7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" fillcolor="#d2d2d2" strokecolor="#a5a5a5" strokeweight=".5pt">
                <v:fill color2="silver" rotate="t" colors="0 #d2d2d2;.5 #c8c8c8;1 silver" focus="100%" type="gradient">
                  <o:fill v:ext="view" type="gradientUnscaled"/>
                </v:fill>
                <v:textbox>
                  <w:txbxContent>
                    <w:p w14:paraId="31851190" w14:textId="77777777" w:rsidR="00163D7A" w:rsidRPr="00F50A0A" w:rsidRDefault="00163D7A" w:rsidP="00F50A0A">
                      <w:pPr>
                        <w:jc w:val="center"/>
                      </w:pPr>
                      <w:r w:rsidRPr="00F50A0A">
                        <w:t>Zal het datalek waarschijnlijk ongunstige gevolgen hebben voor de persoonlijke levenssfeer van de betrokkene?</w:t>
                      </w:r>
                    </w:p>
                  </w:txbxContent>
                </v:textbox>
              </v:rect>
            </w:pict>
          </mc:Fallback>
        </mc:AlternateContent>
      </w:r>
    </w:p>
    <w:p w14:paraId="5C7D6225" w14:textId="1DFBF237" w:rsidR="00F50A0A" w:rsidRPr="00F50A0A" w:rsidRDefault="00F50A0A" w:rsidP="00F50A0A">
      <w:pPr>
        <w:rPr>
          <w:rFonts w:eastAsia="Calibri"/>
        </w:rPr>
      </w:pPr>
      <w:r w:rsidRPr="0022714B">
        <w:rPr>
          <w:rFonts w:eastAsia="Calibri"/>
          <w:b/>
          <w:noProof/>
          <w:lang w:val="en-US"/>
        </w:rPr>
        <mc:AlternateContent>
          <mc:Choice Requires="wps">
            <w:drawing>
              <wp:anchor distT="0" distB="0" distL="114300" distR="114300" simplePos="0" relativeHeight="251677696" behindDoc="0" locked="0" layoutInCell="1" allowOverlap="1" wp14:anchorId="0198FFFF" wp14:editId="65A1919B">
                <wp:simplePos x="0" y="0"/>
                <wp:positionH relativeFrom="column">
                  <wp:posOffset>880746</wp:posOffset>
                </wp:positionH>
                <wp:positionV relativeFrom="paragraph">
                  <wp:posOffset>130175</wp:posOffset>
                </wp:positionV>
                <wp:extent cx="1200150" cy="933450"/>
                <wp:effectExtent l="19050" t="0" r="19050" b="38100"/>
                <wp:wrapNone/>
                <wp:docPr id="75" name="Pijl-omlaag 58"/>
                <wp:cNvGraphicFramePr/>
                <a:graphic xmlns:a="http://schemas.openxmlformats.org/drawingml/2006/main">
                  <a:graphicData uri="http://schemas.microsoft.com/office/word/2010/wordprocessingShape">
                    <wps:wsp>
                      <wps:cNvSpPr/>
                      <wps:spPr>
                        <a:xfrm>
                          <a:off x="0" y="0"/>
                          <a:ext cx="1200150" cy="93345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58FF8F9D" w14:textId="77777777" w:rsidR="00163D7A" w:rsidRDefault="00163D7A" w:rsidP="00F50A0A">
                            <w:pPr>
                              <w:jc w:val="center"/>
                            </w:pPr>
                          </w:p>
                          <w:p w14:paraId="5F354CC1" w14:textId="77777777" w:rsidR="00163D7A" w:rsidRDefault="00163D7A" w:rsidP="00F50A0A">
                            <w:pPr>
                              <w:jc w:val="center"/>
                            </w:pPr>
                            <w:r>
                              <w:t>Nee</w:t>
                            </w:r>
                          </w:p>
                          <w:p w14:paraId="1ACE7656" w14:textId="77777777" w:rsidR="00163D7A" w:rsidRDefault="00163D7A" w:rsidP="00F50A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FFFF" id="Pijl-omlaag 58" o:spid="_x0000_s1055" type="#_x0000_t67" style="position:absolute;margin-left:69.35pt;margin-top:10.25pt;width:94.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" adj="10800" fillcolor="window" strokecolor="windowText" strokeweight="1pt">
                <v:textbox>
                  <w:txbxContent>
                    <w:p w14:paraId="58FF8F9D" w14:textId="77777777" w:rsidR="00163D7A" w:rsidRDefault="00163D7A" w:rsidP="00F50A0A">
                      <w:pPr>
                        <w:jc w:val="center"/>
                      </w:pPr>
                    </w:p>
                    <w:p w14:paraId="5F354CC1" w14:textId="77777777" w:rsidR="00163D7A" w:rsidRDefault="00163D7A" w:rsidP="00F50A0A">
                      <w:pPr>
                        <w:jc w:val="center"/>
                      </w:pPr>
                      <w:r>
                        <w:t>Nee</w:t>
                      </w:r>
                    </w:p>
                    <w:p w14:paraId="1ACE7656" w14:textId="77777777" w:rsidR="00163D7A" w:rsidRDefault="00163D7A" w:rsidP="00F50A0A"/>
                  </w:txbxContent>
                </v:textbox>
              </v:shape>
            </w:pict>
          </mc:Fallback>
        </mc:AlternateContent>
      </w:r>
      <w:r w:rsidRPr="0022714B">
        <w:rPr>
          <w:noProof/>
          <w:lang w:val="en-US"/>
        </w:rPr>
        <mc:AlternateContent>
          <mc:Choice Requires="wps">
            <w:drawing>
              <wp:anchor distT="0" distB="0" distL="114300" distR="114300" simplePos="0" relativeHeight="251713536" behindDoc="0" locked="0" layoutInCell="1" allowOverlap="1" wp14:anchorId="025BDB74" wp14:editId="18FE9E8D">
                <wp:simplePos x="0" y="0"/>
                <wp:positionH relativeFrom="column">
                  <wp:posOffset>3352165</wp:posOffset>
                </wp:positionH>
                <wp:positionV relativeFrom="paragraph">
                  <wp:posOffset>4799965</wp:posOffset>
                </wp:positionV>
                <wp:extent cx="2628900" cy="521970"/>
                <wp:effectExtent l="0" t="0" r="19050" b="11430"/>
                <wp:wrapNone/>
                <wp:docPr id="77" name="Tekstvak 77"/>
                <wp:cNvGraphicFramePr/>
                <a:graphic xmlns:a="http://schemas.openxmlformats.org/drawingml/2006/main">
                  <a:graphicData uri="http://schemas.microsoft.com/office/word/2010/wordprocessingShape">
                    <wps:wsp>
                      <wps:cNvSpPr txBox="1"/>
                      <wps:spPr>
                        <a:xfrm>
                          <a:off x="0" y="0"/>
                          <a:ext cx="2628900" cy="52197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D9E7C22" w14:textId="77777777" w:rsidR="00163D7A" w:rsidRPr="00F50A0A" w:rsidRDefault="00163D7A" w:rsidP="00F50A0A">
                            <w:pPr>
                              <w:rPr>
                                <w:sz w:val="16"/>
                                <w:szCs w:val="16"/>
                              </w:rPr>
                            </w:pPr>
                            <w:r w:rsidRPr="00F50A0A">
                              <w:rPr>
                                <w:sz w:val="16"/>
                                <w:szCs w:val="16"/>
                              </w:rPr>
                              <w:t>*Het betreft hier bijvoorbeeld beveiligingsmaatregelen zoals encryptie van een laptop, zodanig dat de persoonsgegevens niet te lezen zijn door onbevoegden.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BDB74" id="Tekstvak 77" o:spid="_x0000_s1056" type="#_x0000_t202" style="position:absolute;margin-left:263.95pt;margin-top:377.95pt;width:207pt;height:41.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" fillcolor="#d2d2d2" strokecolor="#a5a5a5" strokeweight=".5pt">
                <v:fill color2="silver" rotate="t" colors="0 #d2d2d2;.5 #c8c8c8;1 silver" focus="100%" type="gradient">
                  <o:fill v:ext="view" type="gradientUnscaled"/>
                </v:fill>
                <v:textbox>
                  <w:txbxContent>
                    <w:p w14:paraId="7D9E7C22" w14:textId="77777777" w:rsidR="00163D7A" w:rsidRPr="00F50A0A" w:rsidRDefault="00163D7A" w:rsidP="00F50A0A">
                      <w:pPr>
                        <w:rPr>
                          <w:sz w:val="16"/>
                          <w:szCs w:val="16"/>
                        </w:rPr>
                      </w:pPr>
                      <w:r w:rsidRPr="00F50A0A">
                        <w:rPr>
                          <w:sz w:val="16"/>
                          <w:szCs w:val="16"/>
                        </w:rPr>
                        <w:t>*Het betreft hier bijvoorbeeld beveiligingsmaatregelen zoals encryptie van een laptop, zodanig dat de persoonsgegevens niet te lezen zijn door onbevoegden.</w:t>
                      </w:r>
                    </w:p>
                  </w:txbxContent>
                </v:textbox>
              </v:shape>
            </w:pict>
          </mc:Fallback>
        </mc:AlternateContent>
      </w:r>
    </w:p>
    <w:p w14:paraId="512B068C" w14:textId="77777777" w:rsidR="00F50A0A" w:rsidRPr="00F50A0A" w:rsidRDefault="00F50A0A" w:rsidP="00F50A0A">
      <w:pPr>
        <w:tabs>
          <w:tab w:val="left" w:pos="1284"/>
        </w:tabs>
        <w:spacing w:line="240" w:lineRule="auto"/>
        <w:rPr>
          <w:rFonts w:eastAsia="Calibri"/>
          <w:b/>
        </w:rPr>
      </w:pPr>
    </w:p>
    <w:p w14:paraId="7AA71248" w14:textId="77777777" w:rsidR="00F50A0A" w:rsidRPr="00F50A0A" w:rsidRDefault="00F50A0A" w:rsidP="00F50A0A">
      <w:pPr>
        <w:spacing w:line="320" w:lineRule="exact"/>
        <w:rPr>
          <w:rFonts w:eastAsia="Calibri"/>
          <w:b/>
        </w:rPr>
      </w:pPr>
      <w:bookmarkStart w:id="44" w:name="_Hlk512949739"/>
    </w:p>
    <w:p w14:paraId="767543CC" w14:textId="77777777" w:rsidR="00F50A0A" w:rsidRPr="00F50A0A" w:rsidRDefault="00F50A0A" w:rsidP="00F50A0A">
      <w:pPr>
        <w:spacing w:line="320" w:lineRule="exact"/>
        <w:rPr>
          <w:rFonts w:eastAsia="Calibri"/>
        </w:rPr>
      </w:pPr>
    </w:p>
    <w:p w14:paraId="0BB6DBD4" w14:textId="77777777" w:rsidR="00F50A0A" w:rsidRPr="00F50A0A" w:rsidRDefault="00F50A0A" w:rsidP="00F50A0A">
      <w:pPr>
        <w:spacing w:line="320" w:lineRule="exact"/>
        <w:rPr>
          <w:rFonts w:eastAsia="Calibri"/>
          <w:sz w:val="18"/>
          <w:szCs w:val="18"/>
        </w:rPr>
      </w:pPr>
      <w:bookmarkStart w:id="45" w:name="_Hlk512279421"/>
      <w:bookmarkStart w:id="46" w:name="_Hlk512282560"/>
      <w:bookmarkStart w:id="47" w:name="_Hlk512280507"/>
    </w:p>
    <w:bookmarkEnd w:id="44"/>
    <w:bookmarkEnd w:id="45"/>
    <w:bookmarkEnd w:id="46"/>
    <w:bookmarkEnd w:id="47"/>
    <w:p w14:paraId="011C0B18" w14:textId="77777777" w:rsidR="00F50A0A" w:rsidRPr="00F50A0A" w:rsidRDefault="00F50A0A" w:rsidP="00F50A0A">
      <w:pPr>
        <w:spacing w:line="240" w:lineRule="auto"/>
        <w:jc w:val="both"/>
        <w:rPr>
          <w:rFonts w:eastAsia="Calibri"/>
          <w:bCs/>
          <w:sz w:val="18"/>
        </w:rPr>
      </w:pPr>
    </w:p>
    <w:p w14:paraId="2BE2383D" w14:textId="77777777" w:rsidR="00F50A0A" w:rsidRPr="00F50A0A" w:rsidRDefault="00F50A0A" w:rsidP="00F50A0A">
      <w:pPr>
        <w:spacing w:line="240" w:lineRule="auto"/>
        <w:jc w:val="both"/>
        <w:rPr>
          <w:rFonts w:eastAsia="Calibri"/>
          <w:bCs/>
          <w:sz w:val="18"/>
        </w:rPr>
      </w:pPr>
      <w:r w:rsidRPr="0022714B">
        <w:rPr>
          <w:rFonts w:eastAsia="Calibri"/>
          <w:b/>
          <w:noProof/>
          <w:lang w:val="en-US"/>
        </w:rPr>
        <mc:AlternateContent>
          <mc:Choice Requires="wps">
            <w:drawing>
              <wp:anchor distT="0" distB="0" distL="114300" distR="114300" simplePos="0" relativeHeight="251680768" behindDoc="0" locked="0" layoutInCell="1" allowOverlap="1" wp14:anchorId="5248FAA2" wp14:editId="54C3FD2E">
                <wp:simplePos x="0" y="0"/>
                <wp:positionH relativeFrom="margin">
                  <wp:align>right</wp:align>
                </wp:positionH>
                <wp:positionV relativeFrom="paragraph">
                  <wp:posOffset>4445</wp:posOffset>
                </wp:positionV>
                <wp:extent cx="1571625" cy="971550"/>
                <wp:effectExtent l="0" t="0" r="28575" b="19050"/>
                <wp:wrapNone/>
                <wp:docPr id="73" name="Rechthoek 73"/>
                <wp:cNvGraphicFramePr/>
                <a:graphic xmlns:a="http://schemas.openxmlformats.org/drawingml/2006/main">
                  <a:graphicData uri="http://schemas.microsoft.com/office/word/2010/wordprocessingShape">
                    <wps:wsp>
                      <wps:cNvSpPr/>
                      <wps:spPr>
                        <a:xfrm>
                          <a:off x="0" y="0"/>
                          <a:ext cx="1571625" cy="971550"/>
                        </a:xfrm>
                        <a:prstGeom prst="rect">
                          <a:avLst/>
                        </a:prstGeom>
                        <a:solidFill>
                          <a:srgbClr val="70AD47"/>
                        </a:solidFill>
                        <a:ln w="6350" cap="flat" cmpd="sng" algn="ctr">
                          <a:solidFill>
                            <a:srgbClr val="70AD47"/>
                          </a:solidFill>
                          <a:prstDash val="solid"/>
                          <a:miter lim="800000"/>
                        </a:ln>
                        <a:effectLst/>
                      </wps:spPr>
                      <wps:txbx>
                        <w:txbxContent>
                          <w:p w14:paraId="45ECFC98" w14:textId="77777777" w:rsidR="00163D7A" w:rsidRDefault="00163D7A" w:rsidP="00F50A0A">
                            <w:pPr>
                              <w:jc w:val="center"/>
                            </w:pPr>
                          </w:p>
                          <w:p w14:paraId="2FA32724" w14:textId="77777777" w:rsidR="00163D7A" w:rsidRPr="00F50A0A" w:rsidRDefault="00163D7A" w:rsidP="00F50A0A">
                            <w:pPr>
                              <w:jc w:val="center"/>
                            </w:pPr>
                            <w:r w:rsidRPr="00F50A0A">
                              <w:t>De kennisgeving aan betrokkene is niet nodig</w:t>
                            </w:r>
                          </w:p>
                          <w:p w14:paraId="21215457" w14:textId="77777777" w:rsidR="00163D7A" w:rsidRPr="00F50A0A" w:rsidRDefault="00163D7A" w:rsidP="00F50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8FAA2" id="Rechthoek 73" o:spid="_x0000_s1057" style="position:absolute;left:0;text-align:left;margin-left:72.55pt;margin-top:.35pt;width:123.75pt;height:76.5pt;z-index:2516807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" fillcolor="#70ad47" strokecolor="#70ad47" strokeweight=".5pt">
                <v:textbox>
                  <w:txbxContent>
                    <w:p w14:paraId="45ECFC98" w14:textId="77777777" w:rsidR="00163D7A" w:rsidRDefault="00163D7A" w:rsidP="00F50A0A">
                      <w:pPr>
                        <w:jc w:val="center"/>
                      </w:pPr>
                    </w:p>
                    <w:p w14:paraId="2FA32724" w14:textId="77777777" w:rsidR="00163D7A" w:rsidRPr="00F50A0A" w:rsidRDefault="00163D7A" w:rsidP="00F50A0A">
                      <w:pPr>
                        <w:jc w:val="center"/>
                      </w:pPr>
                      <w:r w:rsidRPr="00F50A0A">
                        <w:t>De kennisgeving aan betrokkene is niet nodig</w:t>
                      </w:r>
                    </w:p>
                    <w:p w14:paraId="21215457" w14:textId="77777777" w:rsidR="00163D7A" w:rsidRPr="00F50A0A" w:rsidRDefault="00163D7A" w:rsidP="00F50A0A">
                      <w:pPr>
                        <w:jc w:val="center"/>
                      </w:pPr>
                    </w:p>
                  </w:txbxContent>
                </v:textbox>
                <w10:wrap anchorx="margin"/>
              </v:rect>
            </w:pict>
          </mc:Fallback>
        </mc:AlternateContent>
      </w:r>
    </w:p>
    <w:p w14:paraId="20944F8F" w14:textId="77777777" w:rsidR="00F50A0A" w:rsidRPr="00F50A0A" w:rsidRDefault="00F50A0A" w:rsidP="00F50A0A">
      <w:pPr>
        <w:spacing w:line="240" w:lineRule="auto"/>
        <w:jc w:val="both"/>
        <w:rPr>
          <w:rFonts w:eastAsia="Calibri"/>
          <w:bCs/>
          <w:sz w:val="18"/>
        </w:rPr>
      </w:pPr>
    </w:p>
    <w:p w14:paraId="74BCE64B" w14:textId="77777777" w:rsidR="00F50A0A" w:rsidRPr="00F50A0A" w:rsidRDefault="00F50A0A" w:rsidP="00F50A0A">
      <w:pPr>
        <w:spacing w:line="240" w:lineRule="auto"/>
        <w:jc w:val="both"/>
        <w:rPr>
          <w:rFonts w:eastAsia="Calibri"/>
          <w:bCs/>
          <w:sz w:val="18"/>
        </w:rPr>
      </w:pPr>
    </w:p>
    <w:p w14:paraId="0DDBBC6E" w14:textId="77777777" w:rsidR="00F50A0A" w:rsidRPr="00F50A0A" w:rsidRDefault="00F50A0A" w:rsidP="00F50A0A">
      <w:pPr>
        <w:spacing w:line="240" w:lineRule="auto"/>
        <w:jc w:val="both"/>
        <w:rPr>
          <w:rFonts w:eastAsia="Calibri"/>
          <w:bCs/>
          <w:sz w:val="18"/>
        </w:rPr>
      </w:pPr>
    </w:p>
    <w:p w14:paraId="41D8767E" w14:textId="77777777" w:rsidR="00F50A0A" w:rsidRPr="00F50A0A" w:rsidRDefault="00F50A0A" w:rsidP="00F50A0A">
      <w:pPr>
        <w:spacing w:line="240" w:lineRule="auto"/>
        <w:jc w:val="both"/>
        <w:rPr>
          <w:rFonts w:eastAsia="Calibri"/>
          <w:bCs/>
          <w:sz w:val="18"/>
        </w:rPr>
      </w:pPr>
    </w:p>
    <w:p w14:paraId="284691E6" w14:textId="77777777" w:rsidR="00F50A0A" w:rsidRPr="00F50A0A" w:rsidRDefault="00F50A0A" w:rsidP="00F50A0A">
      <w:pPr>
        <w:spacing w:line="240" w:lineRule="auto"/>
        <w:jc w:val="both"/>
        <w:rPr>
          <w:rFonts w:eastAsia="Calibri"/>
          <w:bCs/>
          <w:sz w:val="18"/>
        </w:rPr>
      </w:pPr>
    </w:p>
    <w:bookmarkStart w:id="48" w:name="_Hlk512280538"/>
    <w:p w14:paraId="3657DB07" w14:textId="6587FD3F" w:rsidR="00F50A0A" w:rsidRPr="00F50A0A" w:rsidRDefault="00BA1393" w:rsidP="00F50A0A">
      <w:pPr>
        <w:spacing w:line="240" w:lineRule="auto"/>
        <w:rPr>
          <w:rFonts w:eastAsia="Calibri"/>
          <w:bCs/>
          <w:sz w:val="18"/>
        </w:rPr>
      </w:pPr>
      <w:r w:rsidRPr="0022714B">
        <w:rPr>
          <w:noProof/>
          <w:lang w:val="en-US"/>
        </w:rPr>
        <mc:AlternateContent>
          <mc:Choice Requires="wps">
            <w:drawing>
              <wp:anchor distT="0" distB="0" distL="114300" distR="114300" simplePos="0" relativeHeight="251683840" behindDoc="0" locked="0" layoutInCell="1" allowOverlap="1" wp14:anchorId="7B153D8B" wp14:editId="4AA6E935">
                <wp:simplePos x="0" y="0"/>
                <wp:positionH relativeFrom="column">
                  <wp:posOffset>3348990</wp:posOffset>
                </wp:positionH>
                <wp:positionV relativeFrom="paragraph">
                  <wp:posOffset>3587750</wp:posOffset>
                </wp:positionV>
                <wp:extent cx="2628900" cy="2114550"/>
                <wp:effectExtent l="0" t="0" r="19050" b="19050"/>
                <wp:wrapNone/>
                <wp:docPr id="78" name="Tekstvak 78"/>
                <wp:cNvGraphicFramePr/>
                <a:graphic xmlns:a="http://schemas.openxmlformats.org/drawingml/2006/main">
                  <a:graphicData uri="http://schemas.microsoft.com/office/word/2010/wordprocessingShape">
                    <wps:wsp>
                      <wps:cNvSpPr txBox="1"/>
                      <wps:spPr>
                        <a:xfrm>
                          <a:off x="0" y="0"/>
                          <a:ext cx="2628900" cy="21145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40D1BB6" w14:textId="77777777" w:rsidR="00163D7A" w:rsidRPr="00F50A0A" w:rsidRDefault="00163D7A" w:rsidP="00F50A0A">
                            <w:pPr>
                              <w:rPr>
                                <w:sz w:val="16"/>
                                <w:szCs w:val="16"/>
                              </w:rPr>
                            </w:pPr>
                            <w:r w:rsidRPr="00F50A0A">
                              <w:rPr>
                                <w:sz w:val="16"/>
                                <w:szCs w:val="16"/>
                              </w:rPr>
                              <w:t>**Bij zwaarwegende redenen moet u denken aan de situatie dat het achterwege laten van de melding noodzakelijk is met het oog op de belangen van de betrokkene en/of de staat: veiligheid van de staat, voorkoming, opsporing en vervolging van strafbare feiten, gewichtige economische en financiële belangen van de staat en de bescherming van de betrokkene of van de rechten en vrijheden van anderen.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53D8B" id="Tekstvak 78" o:spid="_x0000_s1058" type="#_x0000_t202" style="position:absolute;margin-left:263.7pt;margin-top:282.5pt;width:207pt;height:16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" fillcolor="#d2d2d2" strokecolor="#a5a5a5" strokeweight=".5pt">
                <v:fill color2="silver" rotate="t" colors="0 #d2d2d2;.5 #c8c8c8;1 silver" focus="100%" type="gradient">
                  <o:fill v:ext="view" type="gradientUnscaled"/>
                </v:fill>
                <v:textbox>
                  <w:txbxContent>
                    <w:p w14:paraId="440D1BB6" w14:textId="77777777" w:rsidR="00163D7A" w:rsidRPr="00F50A0A" w:rsidRDefault="00163D7A" w:rsidP="00F50A0A">
                      <w:pPr>
                        <w:rPr>
                          <w:sz w:val="16"/>
                          <w:szCs w:val="16"/>
                        </w:rPr>
                      </w:pPr>
                      <w:r w:rsidRPr="00F50A0A">
                        <w:rPr>
                          <w:sz w:val="16"/>
                          <w:szCs w:val="16"/>
                        </w:rPr>
                        <w:t>**Bij zwaarwegende redenen moet u denken aan de situatie dat het achterwege laten van de melding noodzakelijk is met het oog op de belangen van de betrokkene en/of de staat: veiligheid van de staat, voorkoming, opsporing en vervolging van strafbare feiten, gewichtige economische en financiële belangen van de staat en de bescherming van de betrokkene of van de rechten en vrijheden van anderen.</w:t>
                      </w:r>
                    </w:p>
                  </w:txbxContent>
                </v:textbox>
              </v:shape>
            </w:pict>
          </mc:Fallback>
        </mc:AlternateContent>
      </w:r>
      <w:r w:rsidR="00F50A0A" w:rsidRPr="0022714B">
        <w:rPr>
          <w:rFonts w:eastAsia="Calibri"/>
          <w:b/>
          <w:noProof/>
          <w:lang w:val="en-US"/>
        </w:rPr>
        <mc:AlternateContent>
          <mc:Choice Requires="wps">
            <w:drawing>
              <wp:anchor distT="0" distB="0" distL="114300" distR="114300" simplePos="0" relativeHeight="251691008" behindDoc="0" locked="0" layoutInCell="1" allowOverlap="1" wp14:anchorId="7DD4AFDD" wp14:editId="636BAF8A">
                <wp:simplePos x="0" y="0"/>
                <wp:positionH relativeFrom="column">
                  <wp:posOffset>352425</wp:posOffset>
                </wp:positionH>
                <wp:positionV relativeFrom="paragraph">
                  <wp:posOffset>3749675</wp:posOffset>
                </wp:positionV>
                <wp:extent cx="2457450" cy="981075"/>
                <wp:effectExtent l="0" t="0" r="19050" b="28575"/>
                <wp:wrapNone/>
                <wp:docPr id="69" name="Rechthoek 69"/>
                <wp:cNvGraphicFramePr/>
                <a:graphic xmlns:a="http://schemas.openxmlformats.org/drawingml/2006/main">
                  <a:graphicData uri="http://schemas.microsoft.com/office/word/2010/wordprocessingShape">
                    <wps:wsp>
                      <wps:cNvSpPr/>
                      <wps:spPr>
                        <a:xfrm>
                          <a:off x="0" y="0"/>
                          <a:ext cx="2457450" cy="981075"/>
                        </a:xfrm>
                        <a:prstGeom prst="rect">
                          <a:avLst/>
                        </a:prstGeom>
                        <a:solidFill>
                          <a:srgbClr val="FF0000"/>
                        </a:solidFill>
                        <a:ln w="6350" cap="flat" cmpd="sng" algn="ctr">
                          <a:solidFill>
                            <a:srgbClr val="A5A5A5"/>
                          </a:solidFill>
                          <a:prstDash val="solid"/>
                          <a:miter lim="800000"/>
                        </a:ln>
                        <a:effectLst/>
                      </wps:spPr>
                      <wps:txbx>
                        <w:txbxContent>
                          <w:p w14:paraId="16AD534B" w14:textId="77777777" w:rsidR="00163D7A" w:rsidRPr="00F50A0A" w:rsidRDefault="00163D7A" w:rsidP="00F50A0A">
                            <w:pPr>
                              <w:jc w:val="center"/>
                            </w:pPr>
                            <w:r w:rsidRPr="00F50A0A">
                              <w:t>De datalek moet gemeld worden aan de betrokkene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4AFDD" id="Rechthoek 69" o:spid="_x0000_s1059" style="position:absolute;margin-left:27.75pt;margin-top:295.25pt;width:193.5pt;height:77.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" fillcolor="red" strokecolor="#a5a5a5" strokeweight=".5pt">
                <v:textbox>
                  <w:txbxContent>
                    <w:p w14:paraId="16AD534B" w14:textId="77777777" w:rsidR="00163D7A" w:rsidRPr="00F50A0A" w:rsidRDefault="00163D7A" w:rsidP="00F50A0A">
                      <w:pPr>
                        <w:jc w:val="center"/>
                      </w:pPr>
                      <w:r w:rsidRPr="00F50A0A">
                        <w:t>De datalek moet gemeld worden aan de betrokkene</w:t>
                      </w:r>
                    </w:p>
                  </w:txbxContent>
                </v:textbox>
              </v:rect>
            </w:pict>
          </mc:Fallback>
        </mc:AlternateContent>
      </w:r>
      <w:r w:rsidR="00F50A0A" w:rsidRPr="0022714B">
        <w:rPr>
          <w:rFonts w:eastAsia="Calibri"/>
          <w:b/>
          <w:noProof/>
          <w:lang w:val="en-US"/>
        </w:rPr>
        <mc:AlternateContent>
          <mc:Choice Requires="wps">
            <w:drawing>
              <wp:anchor distT="0" distB="0" distL="114300" distR="114300" simplePos="0" relativeHeight="251688960" behindDoc="0" locked="0" layoutInCell="1" allowOverlap="1" wp14:anchorId="353A1D85" wp14:editId="118B4FBC">
                <wp:simplePos x="0" y="0"/>
                <wp:positionH relativeFrom="column">
                  <wp:posOffset>871220</wp:posOffset>
                </wp:positionH>
                <wp:positionV relativeFrom="paragraph">
                  <wp:posOffset>2483485</wp:posOffset>
                </wp:positionV>
                <wp:extent cx="1381125" cy="941070"/>
                <wp:effectExtent l="38100" t="0" r="28575" b="30480"/>
                <wp:wrapNone/>
                <wp:docPr id="70" name="Pijl-omlaag 50"/>
                <wp:cNvGraphicFramePr/>
                <a:graphic xmlns:a="http://schemas.openxmlformats.org/drawingml/2006/main">
                  <a:graphicData uri="http://schemas.microsoft.com/office/word/2010/wordprocessingShape">
                    <wps:wsp>
                      <wps:cNvSpPr/>
                      <wps:spPr>
                        <a:xfrm>
                          <a:off x="0" y="0"/>
                          <a:ext cx="1381125" cy="941070"/>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126114E1" w14:textId="77777777" w:rsidR="00163D7A" w:rsidRDefault="00163D7A" w:rsidP="00F50A0A">
                            <w:pPr>
                              <w:jc w:val="center"/>
                            </w:pPr>
                          </w:p>
                          <w:p w14:paraId="316AAACB" w14:textId="77777777" w:rsidR="00163D7A" w:rsidRDefault="00163D7A" w:rsidP="00F50A0A">
                            <w:pPr>
                              <w:jc w:val="center"/>
                            </w:pPr>
                            <w:r>
                              <w:t xml:space="preserve">Nee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1D85" id="Pijl-omlaag 50" o:spid="_x0000_s1060" type="#_x0000_t67" style="position:absolute;margin-left:68.6pt;margin-top:195.55pt;width:108.75pt;height:7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" adj="10800" fillcolor="window" strokecolor="windowText" strokeweight="1pt">
                <v:textbox>
                  <w:txbxContent>
                    <w:p w14:paraId="126114E1" w14:textId="77777777" w:rsidR="00163D7A" w:rsidRDefault="00163D7A" w:rsidP="00F50A0A">
                      <w:pPr>
                        <w:jc w:val="center"/>
                      </w:pPr>
                    </w:p>
                    <w:p w14:paraId="316AAACB" w14:textId="77777777" w:rsidR="00163D7A" w:rsidRDefault="00163D7A" w:rsidP="00F50A0A">
                      <w:pPr>
                        <w:jc w:val="center"/>
                      </w:pPr>
                      <w:r>
                        <w:t xml:space="preserve">Nee </w:t>
                      </w:r>
                    </w:p>
                  </w:txbxContent>
                </v:textbox>
              </v:shape>
            </w:pict>
          </mc:Fallback>
        </mc:AlternateContent>
      </w:r>
      <w:r w:rsidR="00F50A0A" w:rsidRPr="0022714B">
        <w:rPr>
          <w:rFonts w:eastAsia="Calibri"/>
          <w:b/>
          <w:noProof/>
          <w:lang w:val="en-US"/>
        </w:rPr>
        <mc:AlternateContent>
          <mc:Choice Requires="wps">
            <w:drawing>
              <wp:anchor distT="0" distB="0" distL="114300" distR="114300" simplePos="0" relativeHeight="251685888" behindDoc="0" locked="0" layoutInCell="1" allowOverlap="1" wp14:anchorId="287E9FA9" wp14:editId="1CBFF15C">
                <wp:simplePos x="0" y="0"/>
                <wp:positionH relativeFrom="column">
                  <wp:posOffset>3181350</wp:posOffset>
                </wp:positionH>
                <wp:positionV relativeFrom="paragraph">
                  <wp:posOffset>1577975</wp:posOffset>
                </wp:positionV>
                <wp:extent cx="990600" cy="542925"/>
                <wp:effectExtent l="0" t="19050" r="38100" b="47625"/>
                <wp:wrapNone/>
                <wp:docPr id="68" name="Pijl-rechts 52"/>
                <wp:cNvGraphicFramePr/>
                <a:graphic xmlns:a="http://schemas.openxmlformats.org/drawingml/2006/main">
                  <a:graphicData uri="http://schemas.microsoft.com/office/word/2010/wordprocessingShape">
                    <wps:wsp>
                      <wps:cNvSpPr/>
                      <wps:spPr>
                        <a:xfrm>
                          <a:off x="0" y="0"/>
                          <a:ext cx="990600" cy="54292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64270A48" w14:textId="77777777" w:rsidR="00163D7A" w:rsidRDefault="00163D7A" w:rsidP="00F50A0A">
                            <w:pPr>
                              <w:jc w:val="center"/>
                            </w:pPr>
                            <w: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7E9FA9" id="Pijl-rechts 52" o:spid="_x0000_s1061" type="#_x0000_t13" style="position:absolute;margin-left:250.5pt;margin-top:124.25pt;width:78pt;height:4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" adj="15681" fillcolor="window" strokecolor="windowText" strokeweight="1pt">
                <v:textbox>
                  <w:txbxContent>
                    <w:p w14:paraId="64270A48" w14:textId="77777777" w:rsidR="00163D7A" w:rsidRDefault="00163D7A" w:rsidP="00F50A0A">
                      <w:pPr>
                        <w:jc w:val="center"/>
                      </w:pPr>
                      <w:r>
                        <w:t>Ja</w:t>
                      </w:r>
                    </w:p>
                  </w:txbxContent>
                </v:textbox>
              </v:shape>
            </w:pict>
          </mc:Fallback>
        </mc:AlternateContent>
      </w:r>
      <w:r w:rsidR="00F50A0A" w:rsidRPr="0022714B">
        <w:rPr>
          <w:rFonts w:eastAsia="Calibri"/>
          <w:b/>
          <w:noProof/>
          <w:lang w:val="en-US"/>
        </w:rPr>
        <mc:AlternateContent>
          <mc:Choice Requires="wps">
            <w:drawing>
              <wp:anchor distT="0" distB="0" distL="114300" distR="114300" simplePos="0" relativeHeight="251681792" behindDoc="0" locked="0" layoutInCell="1" allowOverlap="1" wp14:anchorId="0A9B1D88" wp14:editId="7BC8AC57">
                <wp:simplePos x="0" y="0"/>
                <wp:positionH relativeFrom="column">
                  <wp:posOffset>861696</wp:posOffset>
                </wp:positionH>
                <wp:positionV relativeFrom="paragraph">
                  <wp:posOffset>273685</wp:posOffset>
                </wp:positionV>
                <wp:extent cx="1276350" cy="1076325"/>
                <wp:effectExtent l="19050" t="0" r="38100" b="47625"/>
                <wp:wrapNone/>
                <wp:docPr id="72" name="Pijl-omlaag 54"/>
                <wp:cNvGraphicFramePr/>
                <a:graphic xmlns:a="http://schemas.openxmlformats.org/drawingml/2006/main">
                  <a:graphicData uri="http://schemas.microsoft.com/office/word/2010/wordprocessingShape">
                    <wps:wsp>
                      <wps:cNvSpPr/>
                      <wps:spPr>
                        <a:xfrm>
                          <a:off x="0" y="0"/>
                          <a:ext cx="1276350" cy="1076325"/>
                        </a:xfrm>
                        <a:prstGeom prst="downArrow">
                          <a:avLst/>
                        </a:prstGeom>
                        <a:solidFill>
                          <a:sysClr val="window" lastClr="FFFFFF"/>
                        </a:solidFill>
                        <a:ln w="12700" cap="flat" cmpd="sng" algn="ctr">
                          <a:solidFill>
                            <a:sysClr val="windowText" lastClr="000000"/>
                          </a:solidFill>
                          <a:prstDash val="solid"/>
                          <a:miter lim="800000"/>
                        </a:ln>
                        <a:effectLst/>
                      </wps:spPr>
                      <wps:txbx>
                        <w:txbxContent>
                          <w:p w14:paraId="48C25282" w14:textId="77777777" w:rsidR="00163D7A" w:rsidRDefault="00163D7A" w:rsidP="00F50A0A">
                            <w:pPr>
                              <w:jc w:val="center"/>
                            </w:pPr>
                          </w:p>
                          <w:p w14:paraId="61E423B6" w14:textId="77777777" w:rsidR="00163D7A" w:rsidRDefault="00163D7A" w:rsidP="00F50A0A">
                            <w:pPr>
                              <w:jc w:val="center"/>
                            </w:pPr>
                            <w: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B1D88" id="Pijl-omlaag 54" o:spid="_x0000_s1062" type="#_x0000_t67" style="position:absolute;margin-left:67.85pt;margin-top:21.55pt;width:100.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" adj="10800" fillcolor="window" strokecolor="windowText" strokeweight="1pt">
                <v:textbox>
                  <w:txbxContent>
                    <w:p w14:paraId="48C25282" w14:textId="77777777" w:rsidR="00163D7A" w:rsidRDefault="00163D7A" w:rsidP="00F50A0A">
                      <w:pPr>
                        <w:jc w:val="center"/>
                      </w:pPr>
                    </w:p>
                    <w:p w14:paraId="61E423B6" w14:textId="77777777" w:rsidR="00163D7A" w:rsidRDefault="00163D7A" w:rsidP="00F50A0A">
                      <w:pPr>
                        <w:jc w:val="center"/>
                      </w:pPr>
                      <w:r>
                        <w:t>Ja</w:t>
                      </w:r>
                    </w:p>
                  </w:txbxContent>
                </v:textbox>
              </v:shape>
            </w:pict>
          </mc:Fallback>
        </mc:AlternateContent>
      </w:r>
      <w:r w:rsidR="00F50A0A" w:rsidRPr="0022714B">
        <w:rPr>
          <w:rFonts w:eastAsia="Calibri"/>
          <w:b/>
          <w:noProof/>
          <w:lang w:val="en-US"/>
        </w:rPr>
        <mc:AlternateContent>
          <mc:Choice Requires="wps">
            <w:drawing>
              <wp:anchor distT="0" distB="0" distL="114300" distR="114300" simplePos="0" relativeHeight="251687936" behindDoc="0" locked="0" layoutInCell="1" allowOverlap="1" wp14:anchorId="5C887FD0" wp14:editId="7B9C324A">
                <wp:simplePos x="0" y="0"/>
                <wp:positionH relativeFrom="margin">
                  <wp:align>right</wp:align>
                </wp:positionH>
                <wp:positionV relativeFrom="paragraph">
                  <wp:posOffset>1254125</wp:posOffset>
                </wp:positionV>
                <wp:extent cx="1571625" cy="971550"/>
                <wp:effectExtent l="0" t="0" r="28575" b="19050"/>
                <wp:wrapNone/>
                <wp:docPr id="79" name="Rechthoek 79"/>
                <wp:cNvGraphicFramePr/>
                <a:graphic xmlns:a="http://schemas.openxmlformats.org/drawingml/2006/main">
                  <a:graphicData uri="http://schemas.microsoft.com/office/word/2010/wordprocessingShape">
                    <wps:wsp>
                      <wps:cNvSpPr/>
                      <wps:spPr>
                        <a:xfrm>
                          <a:off x="0" y="0"/>
                          <a:ext cx="1571625" cy="971550"/>
                        </a:xfrm>
                        <a:prstGeom prst="rect">
                          <a:avLst/>
                        </a:prstGeom>
                        <a:solidFill>
                          <a:srgbClr val="70AD47"/>
                        </a:solidFill>
                        <a:ln w="6350" cap="flat" cmpd="sng" algn="ctr">
                          <a:solidFill>
                            <a:srgbClr val="70AD47"/>
                          </a:solidFill>
                          <a:prstDash val="solid"/>
                          <a:miter lim="800000"/>
                        </a:ln>
                        <a:effectLst/>
                      </wps:spPr>
                      <wps:txbx>
                        <w:txbxContent>
                          <w:p w14:paraId="083AD8D5" w14:textId="77777777" w:rsidR="00163D7A" w:rsidRDefault="00163D7A" w:rsidP="00F50A0A">
                            <w:pPr>
                              <w:jc w:val="center"/>
                            </w:pPr>
                          </w:p>
                          <w:p w14:paraId="549D2371" w14:textId="77777777" w:rsidR="00163D7A" w:rsidRPr="00F50A0A" w:rsidRDefault="00163D7A" w:rsidP="00F50A0A">
                            <w:pPr>
                              <w:jc w:val="center"/>
                            </w:pPr>
                            <w:r w:rsidRPr="00F50A0A">
                              <w:t>De kennisgeving aan betrokkene is niet nodig</w:t>
                            </w:r>
                          </w:p>
                          <w:p w14:paraId="2B658B81" w14:textId="77777777" w:rsidR="00163D7A" w:rsidRPr="00F50A0A" w:rsidRDefault="00163D7A" w:rsidP="00F50A0A">
                            <w:pPr>
                              <w:jc w:val="center"/>
                            </w:pPr>
                          </w:p>
                          <w:p w14:paraId="71A5AB74" w14:textId="77777777" w:rsidR="00163D7A" w:rsidRPr="00F50A0A" w:rsidRDefault="00163D7A" w:rsidP="00F50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87FD0" id="Rechthoek 79" o:spid="_x0000_s1063" style="position:absolute;margin-left:72.55pt;margin-top:98.75pt;width:123.75pt;height:76.5pt;z-index:2516879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" fillcolor="#70ad47" strokecolor="#70ad47" strokeweight=".5pt">
                <v:textbox>
                  <w:txbxContent>
                    <w:p w14:paraId="083AD8D5" w14:textId="77777777" w:rsidR="00163D7A" w:rsidRDefault="00163D7A" w:rsidP="00F50A0A">
                      <w:pPr>
                        <w:jc w:val="center"/>
                      </w:pPr>
                    </w:p>
                    <w:p w14:paraId="549D2371" w14:textId="77777777" w:rsidR="00163D7A" w:rsidRPr="00F50A0A" w:rsidRDefault="00163D7A" w:rsidP="00F50A0A">
                      <w:pPr>
                        <w:jc w:val="center"/>
                      </w:pPr>
                      <w:r w:rsidRPr="00F50A0A">
                        <w:t>De kennisgeving aan betrokkene is niet nodig</w:t>
                      </w:r>
                    </w:p>
                    <w:p w14:paraId="2B658B81" w14:textId="77777777" w:rsidR="00163D7A" w:rsidRPr="00F50A0A" w:rsidRDefault="00163D7A" w:rsidP="00F50A0A">
                      <w:pPr>
                        <w:jc w:val="center"/>
                      </w:pPr>
                    </w:p>
                    <w:p w14:paraId="71A5AB74" w14:textId="77777777" w:rsidR="00163D7A" w:rsidRPr="00F50A0A" w:rsidRDefault="00163D7A" w:rsidP="00F50A0A">
                      <w:pPr>
                        <w:jc w:val="center"/>
                      </w:pPr>
                    </w:p>
                  </w:txbxContent>
                </v:textbox>
                <w10:wrap anchorx="margin"/>
              </v:rect>
            </w:pict>
          </mc:Fallback>
        </mc:AlternateContent>
      </w:r>
      <w:r w:rsidR="00F50A0A" w:rsidRPr="00F50A0A">
        <w:rPr>
          <w:rFonts w:eastAsia="Calibri"/>
          <w:bCs/>
          <w:sz w:val="18"/>
        </w:rPr>
        <w:br w:type="page"/>
      </w:r>
    </w:p>
    <w:p w14:paraId="637A7767" w14:textId="1D9D985B" w:rsidR="00F50A0A" w:rsidRDefault="00F50A0A" w:rsidP="00F50A0A">
      <w:pPr>
        <w:pStyle w:val="Kop1"/>
        <w:numPr>
          <w:ilvl w:val="0"/>
          <w:numId w:val="0"/>
        </w:numPr>
        <w:ind w:left="851" w:hanging="851"/>
      </w:pPr>
      <w:bookmarkStart w:id="49" w:name="_Toc65073596"/>
      <w:bookmarkStart w:id="50" w:name="_Toc536807619"/>
      <w:bookmarkEnd w:id="48"/>
      <w:r w:rsidRPr="00F50A0A">
        <w:lastRenderedPageBreak/>
        <w:t>Bijlage 4</w:t>
      </w:r>
      <w:r w:rsidR="00BA1393">
        <w:t xml:space="preserve"> T</w:t>
      </w:r>
      <w:r w:rsidRPr="00F50A0A">
        <w:t xml:space="preserve">aken bevoegdheden en verantwoordelijkheden </w:t>
      </w:r>
      <w:proofErr w:type="gramStart"/>
      <w:r w:rsidR="00BA1393">
        <w:t>IBP team</w:t>
      </w:r>
      <w:bookmarkEnd w:id="49"/>
      <w:proofErr w:type="gramEnd"/>
    </w:p>
    <w:p w14:paraId="41EAAB9B" w14:textId="62C63D43" w:rsidR="00C37462" w:rsidRDefault="00C37462" w:rsidP="00C37462"/>
    <w:p w14:paraId="41112C1D" w14:textId="77777777" w:rsidR="00C37462" w:rsidRPr="002158E8" w:rsidRDefault="00C37462" w:rsidP="00C37462">
      <w:pPr>
        <w:spacing w:line="240" w:lineRule="auto"/>
        <w:jc w:val="both"/>
        <w:rPr>
          <w:b/>
          <w:noProof/>
        </w:rPr>
      </w:pPr>
      <w:r w:rsidRPr="002158E8">
        <w:rPr>
          <w:b/>
          <w:noProof/>
        </w:rPr>
        <w:t>Eindverantwoordelijke</w:t>
      </w:r>
    </w:p>
    <w:p w14:paraId="4AD63977" w14:textId="77777777" w:rsidR="00C37462" w:rsidRPr="002158E8" w:rsidRDefault="00C37462" w:rsidP="002158E8">
      <w:pPr>
        <w:spacing w:line="240" w:lineRule="auto"/>
      </w:pPr>
      <w:r w:rsidRPr="002158E8">
        <w:rPr>
          <w:noProof/>
        </w:rPr>
        <w:t xml:space="preserve">Het College van Bestuur </w:t>
      </w:r>
      <w:r w:rsidRPr="002158E8">
        <w:t xml:space="preserve">is eindverantwoordelijk voor IBP en stelt het beleid en de basismaatregelen op het gebied van informatiebeveiliging en privacy vast. </w:t>
      </w:r>
    </w:p>
    <w:p w14:paraId="17675769" w14:textId="77777777" w:rsidR="00C37462" w:rsidRPr="002158E8" w:rsidRDefault="00C37462" w:rsidP="002158E8">
      <w:pPr>
        <w:spacing w:line="240" w:lineRule="auto"/>
      </w:pPr>
      <w:r w:rsidRPr="002158E8">
        <w:t>De toepassing en werking van het IBP-beleid wordt op basis van regelmatige rapportages geëvalueerd.</w:t>
      </w:r>
    </w:p>
    <w:p w14:paraId="72910E10" w14:textId="77777777" w:rsidR="00C37462" w:rsidRPr="002158E8" w:rsidRDefault="00C37462" w:rsidP="002158E8">
      <w:pPr>
        <w:spacing w:line="240" w:lineRule="auto"/>
      </w:pPr>
      <w:r w:rsidRPr="002158E8">
        <w:t xml:space="preserve">De inhoudelijke verantwoordelijkheid voor IBP is gemandateerd aan de privacy coördinator.    </w:t>
      </w:r>
    </w:p>
    <w:p w14:paraId="499236B7" w14:textId="7984EE02" w:rsidR="00C37462" w:rsidRDefault="00C37462" w:rsidP="002158E8"/>
    <w:p w14:paraId="7BABB8E3" w14:textId="79E922AF" w:rsidR="002158E8" w:rsidRPr="002158E8" w:rsidRDefault="002158E8" w:rsidP="002158E8">
      <w:pPr>
        <w:rPr>
          <w:b/>
          <w:bCs/>
        </w:rPr>
      </w:pPr>
      <w:r w:rsidRPr="002158E8">
        <w:rPr>
          <w:b/>
          <w:bCs/>
        </w:rPr>
        <w:t>Opdracht IBP-team</w:t>
      </w:r>
    </w:p>
    <w:p w14:paraId="57798F4E" w14:textId="77777777" w:rsidR="002158E8" w:rsidRPr="002158E8" w:rsidRDefault="002158E8" w:rsidP="002158E8">
      <w:pPr>
        <w:spacing w:line="240" w:lineRule="auto"/>
      </w:pPr>
      <w:r w:rsidRPr="002158E8">
        <w:t>Het IBP-team van Stichting Optimus primair onderwijs heeft de volgende opdracht:</w:t>
      </w:r>
    </w:p>
    <w:p w14:paraId="6D7B78C0" w14:textId="77777777" w:rsidR="002158E8" w:rsidRPr="002158E8" w:rsidRDefault="002158E8" w:rsidP="00916F4B">
      <w:pPr>
        <w:pStyle w:val="Lijstalinea"/>
        <w:widowControl w:val="0"/>
        <w:numPr>
          <w:ilvl w:val="0"/>
          <w:numId w:val="21"/>
        </w:numPr>
        <w:snapToGrid/>
        <w:spacing w:line="240" w:lineRule="auto"/>
        <w:contextualSpacing w:val="0"/>
      </w:pPr>
      <w:r w:rsidRPr="002158E8">
        <w:t>Het signaleren en registreren van alle privacy verzoeken, beveiligingsincidenten en datalekken. Het coördineren van de maatregelen en het toezien op de oplossing van problemen die tot incidenten hebben geleid of waardoor de incidenten zijn veroorzaakt (of het bieden van ondersteuning daarbij);</w:t>
      </w:r>
    </w:p>
    <w:p w14:paraId="34D460A7" w14:textId="77777777" w:rsidR="002158E8" w:rsidRPr="002158E8" w:rsidRDefault="002158E8" w:rsidP="00916F4B">
      <w:pPr>
        <w:pStyle w:val="Lijstalinea"/>
        <w:widowControl w:val="0"/>
        <w:numPr>
          <w:ilvl w:val="0"/>
          <w:numId w:val="21"/>
        </w:numPr>
        <w:snapToGrid/>
        <w:spacing w:line="240" w:lineRule="auto"/>
        <w:contextualSpacing w:val="0"/>
      </w:pPr>
      <w:r w:rsidRPr="002158E8">
        <w:t>Het geven van voorlichting en het doen van algemene aanbevelingen aan netwerkbeheerders, systeembeheerders, ontwikkelaars en eindgebruikers door het verspreiden van informatie;</w:t>
      </w:r>
    </w:p>
    <w:p w14:paraId="528CA6BB" w14:textId="77777777" w:rsidR="002158E8" w:rsidRPr="002158E8" w:rsidRDefault="002158E8" w:rsidP="00916F4B">
      <w:pPr>
        <w:pStyle w:val="Lijstalinea"/>
        <w:widowControl w:val="0"/>
        <w:numPr>
          <w:ilvl w:val="0"/>
          <w:numId w:val="21"/>
        </w:numPr>
        <w:snapToGrid/>
        <w:spacing w:line="240" w:lineRule="auto"/>
        <w:contextualSpacing w:val="0"/>
      </w:pPr>
      <w:r w:rsidRPr="002158E8">
        <w:t>Het leveren van managementrapportages en verbetervoorstellen aan de domeinverantwoordelijke/proceseigenaren over de beveiligingsincidenten en verzoeken tot uitoefening privacy rechten van de betrokkenen.</w:t>
      </w:r>
    </w:p>
    <w:p w14:paraId="78E53962" w14:textId="77777777" w:rsidR="002158E8" w:rsidRPr="002158E8" w:rsidRDefault="002158E8" w:rsidP="002158E8">
      <w:pPr>
        <w:pStyle w:val="Lijstalinea"/>
        <w:spacing w:line="240" w:lineRule="auto"/>
      </w:pPr>
    </w:p>
    <w:p w14:paraId="0CD7628F" w14:textId="139AFC6B" w:rsidR="002158E8" w:rsidRPr="002158E8" w:rsidRDefault="002158E8" w:rsidP="002158E8">
      <w:pPr>
        <w:pStyle w:val="Geenafstand"/>
        <w:ind w:left="142"/>
        <w:rPr>
          <w:rFonts w:ascii="Arial" w:hAnsi="Arial" w:cs="Arial"/>
        </w:rPr>
      </w:pPr>
      <w:r w:rsidRPr="002158E8">
        <w:rPr>
          <w:rFonts w:ascii="Arial" w:hAnsi="Arial" w:cs="Arial"/>
        </w:rPr>
        <w:t>Bij een calamiteit kan het IBP-t</w:t>
      </w:r>
      <w:r w:rsidRPr="002158E8">
        <w:rPr>
          <w:rFonts w:ascii="Arial" w:eastAsiaTheme="minorHAnsi" w:hAnsi="Arial" w:cs="Arial"/>
        </w:rPr>
        <w:t xml:space="preserve">eam </w:t>
      </w:r>
      <w:r w:rsidRPr="002158E8">
        <w:rPr>
          <w:rFonts w:ascii="Arial" w:hAnsi="Arial" w:cs="Arial"/>
        </w:rPr>
        <w:t xml:space="preserve">terstond bij elkaar worden geroepen op initiatief van de </w:t>
      </w:r>
      <w:r>
        <w:rPr>
          <w:rFonts w:ascii="Arial" w:hAnsi="Arial" w:cs="Arial"/>
        </w:rPr>
        <w:t>p</w:t>
      </w:r>
      <w:r w:rsidRPr="002158E8">
        <w:rPr>
          <w:rFonts w:ascii="Arial" w:hAnsi="Arial" w:cs="Arial"/>
        </w:rPr>
        <w:t xml:space="preserve">rivacy </w:t>
      </w:r>
      <w:r w:rsidR="007A6985">
        <w:rPr>
          <w:rFonts w:ascii="Arial" w:hAnsi="Arial" w:cs="Arial"/>
        </w:rPr>
        <w:t>c</w:t>
      </w:r>
      <w:r w:rsidRPr="002158E8">
        <w:rPr>
          <w:rFonts w:ascii="Arial" w:hAnsi="Arial" w:cs="Arial"/>
        </w:rPr>
        <w:t xml:space="preserve">oördinator, in opdracht van het Stichting Optimus </w:t>
      </w:r>
      <w:r w:rsidR="007A6985">
        <w:rPr>
          <w:rFonts w:ascii="Arial" w:hAnsi="Arial" w:cs="Arial"/>
        </w:rPr>
        <w:t>O</w:t>
      </w:r>
      <w:r w:rsidRPr="002158E8">
        <w:rPr>
          <w:rFonts w:ascii="Arial" w:hAnsi="Arial" w:cs="Arial"/>
        </w:rPr>
        <w:t xml:space="preserve">nderwijs Het doel hiervan is om de </w:t>
      </w:r>
      <w:r w:rsidRPr="002158E8">
        <w:rPr>
          <w:rFonts w:ascii="Arial" w:hAnsi="Arial" w:cs="Arial"/>
          <w:b/>
        </w:rPr>
        <w:t xml:space="preserve">continuïteit </w:t>
      </w:r>
      <w:r w:rsidRPr="002158E8">
        <w:rPr>
          <w:rFonts w:ascii="Arial" w:hAnsi="Arial" w:cs="Arial"/>
        </w:rPr>
        <w:t>van de informatievoorziening en de privacy te waarborgen. Onder calamiteiten worden verstaan:</w:t>
      </w:r>
    </w:p>
    <w:p w14:paraId="3DECC877" w14:textId="77777777" w:rsidR="002158E8" w:rsidRPr="002158E8" w:rsidRDefault="002158E8" w:rsidP="00916F4B">
      <w:pPr>
        <w:pStyle w:val="Geenafstand"/>
        <w:numPr>
          <w:ilvl w:val="0"/>
          <w:numId w:val="20"/>
        </w:numPr>
        <w:rPr>
          <w:rFonts w:ascii="Arial" w:hAnsi="Arial" w:cs="Arial"/>
        </w:rPr>
      </w:pPr>
      <w:r w:rsidRPr="002158E8">
        <w:rPr>
          <w:rFonts w:ascii="Arial" w:hAnsi="Arial" w:cs="Arial"/>
        </w:rPr>
        <w:t>Datalek;</w:t>
      </w:r>
    </w:p>
    <w:p w14:paraId="3FD33FC4" w14:textId="77777777" w:rsidR="002158E8" w:rsidRPr="002158E8" w:rsidRDefault="002158E8" w:rsidP="00916F4B">
      <w:pPr>
        <w:pStyle w:val="Geenafstand"/>
        <w:numPr>
          <w:ilvl w:val="0"/>
          <w:numId w:val="20"/>
        </w:numPr>
        <w:rPr>
          <w:rFonts w:ascii="Arial" w:hAnsi="Arial" w:cs="Arial"/>
        </w:rPr>
      </w:pPr>
      <w:r w:rsidRPr="002158E8">
        <w:rPr>
          <w:rFonts w:ascii="Arial" w:hAnsi="Arial" w:cs="Arial"/>
        </w:rPr>
        <w:t>Grote verstoringen van het netwerk (bijvoorbeeld DDoS aanval);</w:t>
      </w:r>
    </w:p>
    <w:p w14:paraId="2642276F" w14:textId="77777777" w:rsidR="002158E8" w:rsidRPr="002158E8" w:rsidRDefault="002158E8" w:rsidP="00916F4B">
      <w:pPr>
        <w:pStyle w:val="Geenafstand"/>
        <w:numPr>
          <w:ilvl w:val="0"/>
          <w:numId w:val="20"/>
        </w:numPr>
        <w:rPr>
          <w:rFonts w:ascii="Arial" w:hAnsi="Arial" w:cs="Arial"/>
        </w:rPr>
      </w:pPr>
      <w:r w:rsidRPr="002158E8">
        <w:rPr>
          <w:rFonts w:ascii="Arial" w:hAnsi="Arial" w:cs="Arial"/>
        </w:rPr>
        <w:t>Natuurrampen (brand, overstroming, storm, etc.).</w:t>
      </w:r>
    </w:p>
    <w:p w14:paraId="52EF9002" w14:textId="77777777" w:rsidR="002158E8" w:rsidRPr="002158E8" w:rsidRDefault="002158E8" w:rsidP="002158E8">
      <w:pPr>
        <w:ind w:left="567" w:hanging="425"/>
      </w:pPr>
    </w:p>
    <w:p w14:paraId="4B748FE4" w14:textId="387125AA" w:rsidR="002158E8" w:rsidRPr="002158E8" w:rsidRDefault="002158E8" w:rsidP="002158E8">
      <w:pPr>
        <w:spacing w:line="240" w:lineRule="auto"/>
      </w:pPr>
      <w:r w:rsidRPr="002158E8">
        <w:t xml:space="preserve">Het IBP-team bij Stichting Optimus </w:t>
      </w:r>
      <w:r w:rsidR="006D7D43">
        <w:t>O</w:t>
      </w:r>
      <w:r w:rsidRPr="002158E8">
        <w:t>nderwijs behandelt meldingen vertrouwelijk en verstrekt alleen informatie over beveiliging en privacy incidenten als dat noodzakelijk en relevant is voor de oplossing van een incident.</w:t>
      </w:r>
    </w:p>
    <w:p w14:paraId="51C0FEA2" w14:textId="3BD254DC" w:rsidR="002158E8" w:rsidRDefault="002158E8" w:rsidP="002158E8">
      <w:pPr>
        <w:spacing w:line="240" w:lineRule="auto"/>
      </w:pPr>
      <w:bookmarkStart w:id="51" w:name="_Toc427220970"/>
      <w:r w:rsidRPr="002158E8">
        <w:t xml:space="preserve">De werkzaamheden van het IBP-team bij Stichting Optimus is </w:t>
      </w:r>
      <w:r>
        <w:t xml:space="preserve">vastgelegd in het IBP-beleidsplan van Stichting Optimus. </w:t>
      </w:r>
      <w:bookmarkEnd w:id="50"/>
      <w:bookmarkEnd w:id="51"/>
    </w:p>
    <w:p w14:paraId="0F0E5A69" w14:textId="6AB9CFAF" w:rsidR="007A6985" w:rsidRPr="002158E8" w:rsidRDefault="007A6985" w:rsidP="002158E8">
      <w:pPr>
        <w:spacing w:line="240" w:lineRule="auto"/>
        <w:rPr>
          <w:color w:val="1728A9"/>
        </w:rPr>
      </w:pPr>
      <w:r>
        <w:t xml:space="preserve">Alle meldingen worden opgenomen in het programma: Easy Privacy. </w:t>
      </w:r>
      <w:hyperlink r:id="rId24" w:history="1">
        <w:r w:rsidR="006D7D43" w:rsidRPr="006D7D43">
          <w:rPr>
            <w:rStyle w:val="Hyperlink"/>
            <w:color w:val="FF0000"/>
          </w:rPr>
          <w:t>PrivacyTeam</w:t>
        </w:r>
      </w:hyperlink>
    </w:p>
    <w:sectPr w:rsidR="007A6985" w:rsidRPr="002158E8" w:rsidSect="00E71D12">
      <w:headerReference w:type="first" r:id="rId25"/>
      <w:footerReference w:type="first" r:id="rId26"/>
      <w:pgSz w:w="11900" w:h="16840"/>
      <w:pgMar w:top="936" w:right="1247" w:bottom="1418"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9A320" w14:textId="77777777" w:rsidR="00504F4A" w:rsidRDefault="00504F4A" w:rsidP="00AA28B0">
      <w:r>
        <w:separator/>
      </w:r>
    </w:p>
    <w:p w14:paraId="39F3D246" w14:textId="77777777" w:rsidR="00504F4A" w:rsidRDefault="00504F4A" w:rsidP="00AA28B0"/>
  </w:endnote>
  <w:endnote w:type="continuationSeparator" w:id="0">
    <w:p w14:paraId="1A71402E" w14:textId="77777777" w:rsidR="00504F4A" w:rsidRDefault="00504F4A" w:rsidP="00AA28B0">
      <w:r>
        <w:continuationSeparator/>
      </w:r>
    </w:p>
    <w:p w14:paraId="05B7E65A" w14:textId="77777777" w:rsidR="00504F4A" w:rsidRDefault="00504F4A" w:rsidP="00AA2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oofdtekst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55014299"/>
      <w:docPartObj>
        <w:docPartGallery w:val="Page Numbers (Bottom of Page)"/>
        <w:docPartUnique/>
      </w:docPartObj>
    </w:sdtPr>
    <w:sdtEndPr>
      <w:rPr>
        <w:rStyle w:val="Paginanummer"/>
      </w:rPr>
    </w:sdtEndPr>
    <w:sdtContent>
      <w:p w14:paraId="63CC1450" w14:textId="77777777" w:rsidR="00163D7A" w:rsidRDefault="00163D7A" w:rsidP="00163D7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734374D" w14:textId="77777777" w:rsidR="00163D7A" w:rsidRDefault="00163D7A" w:rsidP="00313315">
    <w:pPr>
      <w:pStyle w:val="Voettekst"/>
      <w:ind w:right="360"/>
      <w:rPr>
        <w:rStyle w:val="Paginanummer"/>
      </w:rPr>
    </w:pPr>
  </w:p>
  <w:sdt>
    <w:sdtPr>
      <w:rPr>
        <w:rStyle w:val="Paginanummer"/>
      </w:rPr>
      <w:id w:val="-2002960099"/>
      <w:docPartObj>
        <w:docPartGallery w:val="Page Numbers (Bottom of Page)"/>
        <w:docPartUnique/>
      </w:docPartObj>
    </w:sdtPr>
    <w:sdtEndPr>
      <w:rPr>
        <w:rStyle w:val="Paginanummer"/>
      </w:rPr>
    </w:sdtEndPr>
    <w:sdtContent>
      <w:p w14:paraId="193A5094" w14:textId="77777777" w:rsidR="00163D7A" w:rsidRDefault="00163D7A" w:rsidP="00AA28B0">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D31FBCE" w14:textId="77777777" w:rsidR="00163D7A" w:rsidRDefault="00163D7A" w:rsidP="00AA28B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0F36" w14:textId="04BD4DA9" w:rsidR="00163D7A" w:rsidRPr="003D63CC" w:rsidRDefault="00764DDC" w:rsidP="00313315">
    <w:pPr>
      <w:pStyle w:val="Voettekst"/>
      <w:ind w:right="360"/>
      <w:rPr>
        <w:rStyle w:val="Paginanummer"/>
        <w:sz w:val="14"/>
        <w:szCs w:val="14"/>
      </w:rPr>
    </w:pPr>
    <w:r>
      <w:rPr>
        <w:rStyle w:val="Paginanummer"/>
        <w:sz w:val="14"/>
        <w:szCs w:val="14"/>
      </w:rPr>
      <w:fldChar w:fldCharType="begin"/>
    </w:r>
    <w:r>
      <w:rPr>
        <w:rStyle w:val="Paginanummer"/>
        <w:sz w:val="14"/>
        <w:szCs w:val="14"/>
      </w:rPr>
      <w:instrText xml:space="preserve"> TIME \@ "d-M-yyyy" </w:instrText>
    </w:r>
    <w:r>
      <w:rPr>
        <w:rStyle w:val="Paginanummer"/>
        <w:sz w:val="14"/>
        <w:szCs w:val="14"/>
      </w:rPr>
      <w:fldChar w:fldCharType="separate"/>
    </w:r>
    <w:r w:rsidR="00F7262C">
      <w:rPr>
        <w:rStyle w:val="Paginanummer"/>
        <w:noProof/>
        <w:sz w:val="14"/>
        <w:szCs w:val="14"/>
      </w:rPr>
      <w:t>11-4-2022</w:t>
    </w:r>
    <w:r>
      <w:rPr>
        <w:rStyle w:val="Paginanummer"/>
        <w:sz w:val="14"/>
        <w:szCs w:val="14"/>
      </w:rPr>
      <w:fldChar w:fldCharType="end"/>
    </w:r>
    <w:r>
      <w:rPr>
        <w:rStyle w:val="Paginanummer"/>
        <w:sz w:val="14"/>
        <w:szCs w:val="14"/>
      </w:rPr>
      <w:t xml:space="preserve"> </w:t>
    </w:r>
  </w:p>
  <w:sdt>
    <w:sdtPr>
      <w:rPr>
        <w:rStyle w:val="Paginanummer"/>
        <w:sz w:val="14"/>
        <w:szCs w:val="14"/>
      </w:rPr>
      <w:id w:val="1034625066"/>
      <w:docPartObj>
        <w:docPartGallery w:val="Page Numbers (Bottom of Page)"/>
        <w:docPartUnique/>
      </w:docPartObj>
    </w:sdtPr>
    <w:sdtEndPr>
      <w:rPr>
        <w:rStyle w:val="Paginanummer"/>
      </w:rPr>
    </w:sdtEndPr>
    <w:sdtContent>
      <w:p w14:paraId="0BC46E46" w14:textId="77777777" w:rsidR="00163D7A" w:rsidRPr="00313315" w:rsidRDefault="00163D7A" w:rsidP="00313315">
        <w:pPr>
          <w:pStyle w:val="Voettekst"/>
          <w:framePr w:w="325" w:wrap="none" w:vAnchor="text" w:hAnchor="page" w:x="10361" w:y="154"/>
          <w:jc w:val="right"/>
          <w:rPr>
            <w:rStyle w:val="Paginanummer"/>
            <w:sz w:val="14"/>
            <w:szCs w:val="14"/>
          </w:rPr>
        </w:pPr>
        <w:r w:rsidRPr="00313315">
          <w:rPr>
            <w:rStyle w:val="Paginanummer"/>
            <w:sz w:val="14"/>
            <w:szCs w:val="14"/>
          </w:rPr>
          <w:fldChar w:fldCharType="begin"/>
        </w:r>
        <w:r w:rsidRPr="00AF0E9E">
          <w:rPr>
            <w:rStyle w:val="Paginanummer"/>
            <w:sz w:val="14"/>
            <w:szCs w:val="14"/>
          </w:rPr>
          <w:instrText xml:space="preserve"> PAGE </w:instrText>
        </w:r>
        <w:r w:rsidRPr="00313315">
          <w:rPr>
            <w:rStyle w:val="Paginanummer"/>
            <w:sz w:val="14"/>
            <w:szCs w:val="14"/>
          </w:rPr>
          <w:fldChar w:fldCharType="separate"/>
        </w:r>
        <w:r w:rsidRPr="00313315">
          <w:rPr>
            <w:rStyle w:val="Paginanummer"/>
            <w:noProof/>
            <w:sz w:val="14"/>
            <w:szCs w:val="14"/>
          </w:rPr>
          <w:t>2</w:t>
        </w:r>
        <w:r w:rsidRPr="00313315">
          <w:rPr>
            <w:rStyle w:val="Paginanummer"/>
            <w:sz w:val="14"/>
            <w:szCs w:val="14"/>
          </w:rPr>
          <w:fldChar w:fldCharType="end"/>
        </w:r>
      </w:p>
    </w:sdtContent>
  </w:sdt>
  <w:p w14:paraId="09C73D3D" w14:textId="77777777" w:rsidR="00163D7A" w:rsidRPr="00CF0127" w:rsidRDefault="00163D7A" w:rsidP="00AA28B0">
    <w:pPr>
      <w:pStyle w:val="Voettekst"/>
      <w:rPr>
        <w:rStyle w:val="Paginanummer"/>
        <w:color w:val="1E3845"/>
        <w:sz w:val="14"/>
        <w:szCs w:val="14"/>
      </w:rPr>
    </w:pPr>
  </w:p>
  <w:p w14:paraId="3B84FD6A" w14:textId="77777777" w:rsidR="00163D7A" w:rsidRPr="000C0E19" w:rsidRDefault="00163D7A" w:rsidP="00AA28B0">
    <w:pPr>
      <w:pStyle w:val="VoettekstOptimus"/>
    </w:pPr>
    <w:r w:rsidRPr="000C0E19">
      <w:rPr>
        <w:rStyle w:val="VoetteksttitelChar"/>
      </w:rPr>
      <mc:AlternateContent>
        <mc:Choice Requires="wps">
          <w:drawing>
            <wp:anchor distT="0" distB="0" distL="114300" distR="114300" simplePos="0" relativeHeight="251672576" behindDoc="0" locked="0" layoutInCell="1" allowOverlap="1" wp14:anchorId="712207E3" wp14:editId="41958960">
              <wp:simplePos x="0" y="0"/>
              <wp:positionH relativeFrom="column">
                <wp:posOffset>0</wp:posOffset>
              </wp:positionH>
              <wp:positionV relativeFrom="page">
                <wp:posOffset>10117455</wp:posOffset>
              </wp:positionV>
              <wp:extent cx="5688000" cy="0"/>
              <wp:effectExtent l="0" t="0" r="14605" b="12700"/>
              <wp:wrapNone/>
              <wp:docPr id="39" name="Rechte verbindingslijn 39"/>
              <wp:cNvGraphicFramePr/>
              <a:graphic xmlns:a="http://schemas.openxmlformats.org/drawingml/2006/main">
                <a:graphicData uri="http://schemas.microsoft.com/office/word/2010/wordprocessingShape">
                  <wps:wsp>
                    <wps:cNvCnPr/>
                    <wps:spPr>
                      <a:xfrm>
                        <a:off x="0" y="0"/>
                        <a:ext cx="5688000" cy="0"/>
                      </a:xfrm>
                      <a:prstGeom prst="line">
                        <a:avLst/>
                      </a:prstGeom>
                      <a:ln>
                        <a:solidFill>
                          <a:srgbClr val="BDD4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F6C9F0" id="Rechte verbindingslijn 39"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96.65pt" to="447.8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" strokecolor="#bdd4e8" strokeweight=".5pt">
              <v:stroke joinstyle="miter"/>
              <w10:wrap anchory="page"/>
            </v:line>
          </w:pict>
        </mc:Fallback>
      </mc:AlternateContent>
    </w:r>
    <w:r w:rsidRPr="000C0E19">
      <w:t>Optimus Primair Onderwijs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FBA5" w14:textId="77777777" w:rsidR="00163D7A" w:rsidRDefault="00163D7A" w:rsidP="00AA28B0">
    <w:pPr>
      <w:pStyle w:val="Voettekst"/>
    </w:pPr>
  </w:p>
  <w:p w14:paraId="291ED6B7" w14:textId="77777777" w:rsidR="00163D7A" w:rsidRDefault="00163D7A" w:rsidP="00AA28B0">
    <w:pPr>
      <w:pStyle w:val="Voettekst"/>
    </w:pPr>
  </w:p>
  <w:p w14:paraId="1F1FE1EE" w14:textId="77777777" w:rsidR="00163D7A" w:rsidRDefault="00163D7A" w:rsidP="00AA28B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4"/>
        <w:szCs w:val="14"/>
      </w:rPr>
      <w:id w:val="-1886315395"/>
      <w:docPartObj>
        <w:docPartGallery w:val="Page Numbers (Bottom of Page)"/>
        <w:docPartUnique/>
      </w:docPartObj>
    </w:sdtPr>
    <w:sdtEndPr>
      <w:rPr>
        <w:rStyle w:val="Paginanummer"/>
      </w:rPr>
    </w:sdtEndPr>
    <w:sdtContent>
      <w:p w14:paraId="238E36DD" w14:textId="77777777" w:rsidR="00163D7A" w:rsidRPr="003D63CC" w:rsidRDefault="00163D7A" w:rsidP="00AA28B0">
        <w:pPr>
          <w:pStyle w:val="Voettekst"/>
          <w:rPr>
            <w:rStyle w:val="Paginanummer"/>
            <w:sz w:val="14"/>
            <w:szCs w:val="14"/>
          </w:rPr>
        </w:pPr>
        <w:r w:rsidRPr="003D63CC">
          <w:rPr>
            <w:rStyle w:val="Paginanummer"/>
            <w:sz w:val="14"/>
            <w:szCs w:val="14"/>
          </w:rPr>
          <w:fldChar w:fldCharType="begin"/>
        </w:r>
        <w:r w:rsidRPr="003D63CC">
          <w:rPr>
            <w:rStyle w:val="Paginanummer"/>
            <w:sz w:val="14"/>
            <w:szCs w:val="14"/>
          </w:rPr>
          <w:instrText xml:space="preserve"> PAGE </w:instrText>
        </w:r>
        <w:r w:rsidRPr="003D63CC">
          <w:rPr>
            <w:rStyle w:val="Paginanummer"/>
            <w:sz w:val="14"/>
            <w:szCs w:val="14"/>
          </w:rPr>
          <w:fldChar w:fldCharType="separate"/>
        </w:r>
        <w:r w:rsidRPr="003D63CC">
          <w:rPr>
            <w:rStyle w:val="Paginanummer"/>
            <w:noProof/>
            <w:sz w:val="14"/>
            <w:szCs w:val="14"/>
          </w:rPr>
          <w:t>2</w:t>
        </w:r>
        <w:r w:rsidRPr="003D63CC">
          <w:rPr>
            <w:rStyle w:val="Paginanummer"/>
            <w:sz w:val="14"/>
            <w:szCs w:val="14"/>
          </w:rPr>
          <w:fldChar w:fldCharType="end"/>
        </w:r>
      </w:p>
    </w:sdtContent>
  </w:sdt>
  <w:p w14:paraId="21DB8D6F" w14:textId="77777777" w:rsidR="00163D7A" w:rsidRPr="003D63CC" w:rsidRDefault="00163D7A" w:rsidP="00AA28B0">
    <w:pPr>
      <w:pStyle w:val="Voettekst"/>
    </w:pPr>
    <w:proofErr w:type="spellStart"/>
    <w:proofErr w:type="gramStart"/>
    <w:r w:rsidRPr="003D63CC">
      <w:t>vdabbdsbdab</w:t>
    </w:r>
    <w:proofErr w:type="spellEnd"/>
    <w:proofErr w:type="gramEnd"/>
  </w:p>
  <w:p w14:paraId="7ECDAA4C" w14:textId="77777777" w:rsidR="00163D7A" w:rsidRDefault="00163D7A" w:rsidP="00AA28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F23A5" w14:textId="77777777" w:rsidR="00504F4A" w:rsidRDefault="00504F4A" w:rsidP="00AA28B0">
      <w:r>
        <w:separator/>
      </w:r>
    </w:p>
    <w:p w14:paraId="34477172" w14:textId="77777777" w:rsidR="00504F4A" w:rsidRDefault="00504F4A" w:rsidP="00AA28B0"/>
  </w:footnote>
  <w:footnote w:type="continuationSeparator" w:id="0">
    <w:p w14:paraId="7D2C3B5B" w14:textId="77777777" w:rsidR="00504F4A" w:rsidRDefault="00504F4A" w:rsidP="00AA28B0">
      <w:r>
        <w:continuationSeparator/>
      </w:r>
    </w:p>
    <w:p w14:paraId="24EE0407" w14:textId="77777777" w:rsidR="00504F4A" w:rsidRDefault="00504F4A" w:rsidP="00AA28B0"/>
  </w:footnote>
  <w:footnote w:id="1">
    <w:p w14:paraId="316BEA77" w14:textId="77777777" w:rsidR="00163D7A" w:rsidRPr="002E1413" w:rsidRDefault="00163D7A" w:rsidP="00F50A0A">
      <w:pPr>
        <w:pStyle w:val="Voetnoottekst"/>
        <w:rPr>
          <w:sz w:val="16"/>
          <w:szCs w:val="16"/>
        </w:rPr>
      </w:pPr>
      <w:r w:rsidRPr="002E1413">
        <w:rPr>
          <w:rStyle w:val="Voetnootmarkering"/>
          <w:sz w:val="16"/>
          <w:szCs w:val="16"/>
        </w:rPr>
        <w:footnoteRef/>
      </w:r>
      <w:r w:rsidRPr="002E1413">
        <w:rPr>
          <w:sz w:val="16"/>
          <w:szCs w:val="16"/>
        </w:rPr>
        <w:t xml:space="preserve"> Zie:  </w:t>
      </w:r>
      <w:hyperlink r:id="rId1" w:history="1">
        <w:r w:rsidRPr="002E1413">
          <w:rPr>
            <w:rStyle w:val="Hyperlink"/>
            <w:sz w:val="16"/>
            <w:szCs w:val="16"/>
          </w:rPr>
          <w:t>https://autoriteitpersoonsgegevens.nl/sites/default/files/atoms/files/richtsnoeren_meldplicht_datalekken_0.pdf</w:t>
        </w:r>
      </w:hyperlink>
      <w:r w:rsidRPr="002E1413">
        <w:rPr>
          <w:sz w:val="16"/>
          <w:szCs w:val="16"/>
        </w:rPr>
        <w:t xml:space="preserve"> </w:t>
      </w:r>
    </w:p>
  </w:footnote>
  <w:footnote w:id="2">
    <w:p w14:paraId="6A09F360" w14:textId="77777777" w:rsidR="00377BFC" w:rsidRPr="002E1413" w:rsidRDefault="00377BFC" w:rsidP="00163D7A">
      <w:pPr>
        <w:pStyle w:val="Voetnoottekst"/>
        <w:rPr>
          <w:sz w:val="16"/>
          <w:szCs w:val="16"/>
        </w:rPr>
      </w:pPr>
      <w:r w:rsidRPr="002E1413">
        <w:rPr>
          <w:rStyle w:val="Voetnootmarkering"/>
          <w:sz w:val="16"/>
          <w:szCs w:val="16"/>
        </w:rPr>
        <w:footnoteRef/>
      </w:r>
      <w:r w:rsidRPr="002E1413">
        <w:rPr>
          <w:sz w:val="16"/>
          <w:szCs w:val="16"/>
        </w:rPr>
        <w:t xml:space="preserve"> Bij alle voorbeelden geldt dat dit alleen een datalek is als redelijkerwijs niet kan worden uitgesloten dat een inbreuk op de beveiliging tot een onrechtmatige verwerking heeft geleid. Indien een USB-stick zwaarbeveiligd is en absoluut kan worden uitgesloten dat de data op de stick onbenaderbaar is, geldt het verlies niet als een datalek, tenzij de gegevens op de stick niet elders zijn opgeslagen. Dan is het namelijk ‘verlies van persoonsgegevens’.</w:t>
      </w:r>
    </w:p>
  </w:footnote>
  <w:footnote w:id="3">
    <w:p w14:paraId="0EEE9C48" w14:textId="77777777" w:rsidR="00163D7A" w:rsidRDefault="00163D7A" w:rsidP="00F50A0A">
      <w:pPr>
        <w:pStyle w:val="Voetnoottekst"/>
        <w:rPr>
          <w:rStyle w:val="Hyperlink"/>
          <w:sz w:val="16"/>
          <w:szCs w:val="16"/>
        </w:rPr>
      </w:pPr>
      <w:r w:rsidRPr="002E1413">
        <w:rPr>
          <w:rStyle w:val="Voetnootmarkering"/>
          <w:sz w:val="16"/>
          <w:szCs w:val="16"/>
        </w:rPr>
        <w:footnoteRef/>
      </w:r>
      <w:r w:rsidRPr="002E1413">
        <w:rPr>
          <w:sz w:val="16"/>
          <w:szCs w:val="16"/>
        </w:rPr>
        <w:t xml:space="preserve"> Zie: </w:t>
      </w:r>
      <w:r w:rsidRPr="00372F32">
        <w:rPr>
          <w:rStyle w:val="Hyperlink"/>
          <w:sz w:val="16"/>
          <w:szCs w:val="16"/>
        </w:rPr>
        <w:t>https://datalekken.autoriteitpersoonsgegevens.nl/actionpage?0</w:t>
      </w:r>
    </w:p>
    <w:p w14:paraId="72EE206A" w14:textId="77777777" w:rsidR="00163D7A" w:rsidRPr="002E1413" w:rsidRDefault="00163D7A" w:rsidP="00F50A0A">
      <w:pPr>
        <w:pStyle w:val="Voetnoottekst"/>
        <w:rPr>
          <w:sz w:val="16"/>
          <w:szCs w:val="16"/>
        </w:rPr>
      </w:pPr>
    </w:p>
  </w:footnote>
  <w:footnote w:id="4">
    <w:p w14:paraId="2598F698" w14:textId="77777777" w:rsidR="00163D7A" w:rsidRPr="002E1413" w:rsidRDefault="00163D7A" w:rsidP="00F50A0A">
      <w:pPr>
        <w:pStyle w:val="Voetnoottekst"/>
        <w:rPr>
          <w:sz w:val="16"/>
          <w:szCs w:val="16"/>
        </w:rPr>
      </w:pPr>
      <w:r w:rsidRPr="002E1413">
        <w:rPr>
          <w:rStyle w:val="Voetnootmarkering"/>
          <w:sz w:val="16"/>
          <w:szCs w:val="16"/>
        </w:rPr>
        <w:footnoteRef/>
      </w:r>
      <w:r w:rsidRPr="002E1413">
        <w:rPr>
          <w:sz w:val="16"/>
          <w:szCs w:val="16"/>
        </w:rPr>
        <w:t xml:space="preserve"> Computervredebreuk. Hierop staat een gevangenisstraf van twee of vier jaar (</w:t>
      </w:r>
      <w:proofErr w:type="gramStart"/>
      <w:r w:rsidRPr="002E1413">
        <w:rPr>
          <w:sz w:val="16"/>
          <w:szCs w:val="16"/>
        </w:rPr>
        <w:t>indien</w:t>
      </w:r>
      <w:proofErr w:type="gramEnd"/>
      <w:r w:rsidRPr="002E1413">
        <w:rPr>
          <w:sz w:val="16"/>
          <w:szCs w:val="16"/>
        </w:rPr>
        <w:t xml:space="preserve"> de gegevens ook nog onrechtmatig worden gebruikt), of een geldboete van de vierde categorie.</w:t>
      </w:r>
    </w:p>
  </w:footnote>
  <w:footnote w:id="5">
    <w:p w14:paraId="7838F2B1" w14:textId="77777777" w:rsidR="00163D7A" w:rsidRPr="002E1413" w:rsidRDefault="00163D7A" w:rsidP="00F50A0A">
      <w:pPr>
        <w:pStyle w:val="Voetnoottekst"/>
        <w:rPr>
          <w:sz w:val="16"/>
          <w:szCs w:val="16"/>
        </w:rPr>
      </w:pPr>
      <w:r w:rsidRPr="002E1413">
        <w:rPr>
          <w:rStyle w:val="Voetnootmarkering"/>
          <w:sz w:val="16"/>
          <w:szCs w:val="16"/>
        </w:rPr>
        <w:footnoteRef/>
      </w:r>
      <w:r w:rsidRPr="002E1413">
        <w:rPr>
          <w:sz w:val="16"/>
          <w:szCs w:val="16"/>
        </w:rPr>
        <w:t xml:space="preserve"> Zie: </w:t>
      </w:r>
      <w:r w:rsidRPr="00372F32">
        <w:rPr>
          <w:rStyle w:val="Hyperlink"/>
          <w:sz w:val="16"/>
          <w:szCs w:val="16"/>
        </w:rPr>
        <w:t>https://datalekken.autoriteitpersoonsgegevens.nl/actionpage?0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9A8E" w14:textId="77777777" w:rsidR="00163D7A" w:rsidRDefault="00163D7A" w:rsidP="00AA28B0">
    <w:pPr>
      <w:pStyle w:val="Koptekst"/>
    </w:pPr>
    <w:r>
      <w:rPr>
        <w:noProof/>
      </w:rPr>
      <mc:AlternateContent>
        <mc:Choice Requires="wps">
          <w:drawing>
            <wp:anchor distT="0" distB="0" distL="114300" distR="114300" simplePos="0" relativeHeight="251661312" behindDoc="0" locked="0" layoutInCell="1" allowOverlap="1" wp14:anchorId="20C3EFBC" wp14:editId="17D0BA31">
              <wp:simplePos x="0" y="0"/>
              <wp:positionH relativeFrom="column">
                <wp:posOffset>-541655</wp:posOffset>
              </wp:positionH>
              <wp:positionV relativeFrom="page">
                <wp:posOffset>3312160</wp:posOffset>
              </wp:positionV>
              <wp:extent cx="6480000" cy="5832000"/>
              <wp:effectExtent l="0" t="0" r="0" b="0"/>
              <wp:wrapNone/>
              <wp:docPr id="19" name="Rechthoek 19"/>
              <wp:cNvGraphicFramePr/>
              <a:graphic xmlns:a="http://schemas.openxmlformats.org/drawingml/2006/main">
                <a:graphicData uri="http://schemas.microsoft.com/office/word/2010/wordprocessingShape">
                  <wps:wsp>
                    <wps:cNvSpPr/>
                    <wps:spPr>
                      <a:xfrm>
                        <a:off x="0" y="0"/>
                        <a:ext cx="6480000" cy="5832000"/>
                      </a:xfrm>
                      <a:prstGeom prst="rect">
                        <a:avLst/>
                      </a:prstGeom>
                      <a:blipFill dpi="0" rotWithShape="1">
                        <a:blip r:embed="rId1"/>
                        <a:srcRect/>
                        <a:stretch>
                          <a:fillRect l="-19554" t="-808" r="-18714" b="-163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FB90" id="Rechthoek 19" o:spid="_x0000_s1026" style="position:absolute;margin-left:-42.65pt;margin-top:260.8pt;width:510.25pt;height:4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" stroked="f" strokeweight="1pt">
              <v:fill r:id="rId2" o:title="" recolor="t" rotate="t" type="frame"/>
              <w10:wrap anchory="page"/>
            </v:rect>
          </w:pict>
        </mc:Fallback>
      </mc:AlternateContent>
    </w:r>
    <w:r>
      <w:rPr>
        <w:noProof/>
      </w:rPr>
      <w:drawing>
        <wp:anchor distT="0" distB="0" distL="114300" distR="114300" simplePos="0" relativeHeight="251663360" behindDoc="0" locked="0" layoutInCell="1" allowOverlap="1" wp14:anchorId="3D83BACC" wp14:editId="01A20B84">
          <wp:simplePos x="0" y="0"/>
          <wp:positionH relativeFrom="column">
            <wp:posOffset>-91440</wp:posOffset>
          </wp:positionH>
          <wp:positionV relativeFrom="page">
            <wp:posOffset>1332157</wp:posOffset>
          </wp:positionV>
          <wp:extent cx="7020000" cy="532800"/>
          <wp:effectExtent l="0" t="0" r="3175"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rm1.png"/>
                  <pic:cNvPicPr/>
                </pic:nvPicPr>
                <pic:blipFill>
                  <a:blip r:embed="rId3">
                    <a:extLst>
                      <a:ext uri="{28A0092B-C50C-407E-A947-70E740481C1C}">
                        <a14:useLocalDpi xmlns:a14="http://schemas.microsoft.com/office/drawing/2010/main" val="0"/>
                      </a:ext>
                    </a:extLst>
                  </a:blip>
                  <a:stretch>
                    <a:fillRect/>
                  </a:stretch>
                </pic:blipFill>
                <pic:spPr>
                  <a:xfrm>
                    <a:off x="0" y="0"/>
                    <a:ext cx="7020000" cy="532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0A06D8B" wp14:editId="659735E0">
              <wp:simplePos x="0" y="0"/>
              <wp:positionH relativeFrom="column">
                <wp:posOffset>-537845</wp:posOffset>
              </wp:positionH>
              <wp:positionV relativeFrom="page">
                <wp:posOffset>541020</wp:posOffset>
              </wp:positionV>
              <wp:extent cx="6480000" cy="2775600"/>
              <wp:effectExtent l="0" t="0" r="0" b="5715"/>
              <wp:wrapNone/>
              <wp:docPr id="18" name="Rechthoek 18"/>
              <wp:cNvGraphicFramePr/>
              <a:graphic xmlns:a="http://schemas.openxmlformats.org/drawingml/2006/main">
                <a:graphicData uri="http://schemas.microsoft.com/office/word/2010/wordprocessingShape">
                  <wps:wsp>
                    <wps:cNvSpPr/>
                    <wps:spPr>
                      <a:xfrm>
                        <a:off x="0" y="0"/>
                        <a:ext cx="6480000" cy="2775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4B9B6" id="Rechthoek 18" o:spid="_x0000_s1026" style="position:absolute;margin-left:-42.35pt;margin-top:42.6pt;width:510.25pt;height:2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" fillcolor="#a8ddee [3214]"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9F72" w14:textId="77777777" w:rsidR="00163D7A" w:rsidRDefault="00163D7A" w:rsidP="00AA28B0">
    <w:pPr>
      <w:pStyle w:val="Koptekst"/>
    </w:pPr>
  </w:p>
  <w:p w14:paraId="72EF9421" w14:textId="77777777" w:rsidR="00163D7A" w:rsidRDefault="00163D7A" w:rsidP="00AA2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CCE"/>
    <w:multiLevelType w:val="hybridMultilevel"/>
    <w:tmpl w:val="21D07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229BE"/>
    <w:multiLevelType w:val="hybridMultilevel"/>
    <w:tmpl w:val="208E4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80ECC"/>
    <w:multiLevelType w:val="hybridMultilevel"/>
    <w:tmpl w:val="B49C4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597D13"/>
    <w:multiLevelType w:val="hybridMultilevel"/>
    <w:tmpl w:val="37041BDC"/>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4" w15:restartNumberingAfterBreak="0">
    <w:nsid w:val="1C872D5F"/>
    <w:multiLevelType w:val="hybridMultilevel"/>
    <w:tmpl w:val="C2CA5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B4093A"/>
    <w:multiLevelType w:val="hybridMultilevel"/>
    <w:tmpl w:val="6958B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D419AE"/>
    <w:multiLevelType w:val="hybridMultilevel"/>
    <w:tmpl w:val="E4EA6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D543C3"/>
    <w:multiLevelType w:val="hybridMultilevel"/>
    <w:tmpl w:val="82C44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A83ABB"/>
    <w:multiLevelType w:val="hybridMultilevel"/>
    <w:tmpl w:val="CFE05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07490A"/>
    <w:multiLevelType w:val="hybridMultilevel"/>
    <w:tmpl w:val="57F82A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0A82870"/>
    <w:multiLevelType w:val="hybridMultilevel"/>
    <w:tmpl w:val="153AC5E2"/>
    <w:lvl w:ilvl="0" w:tplc="04130019">
      <w:start w:val="1"/>
      <w:numFmt w:val="lowerLetter"/>
      <w:lvlText w:val="%1."/>
      <w:lvlJc w:val="left"/>
      <w:pPr>
        <w:ind w:left="819" w:hanging="360"/>
      </w:pPr>
    </w:lvl>
    <w:lvl w:ilvl="1" w:tplc="04130019" w:tentative="1">
      <w:start w:val="1"/>
      <w:numFmt w:val="lowerLetter"/>
      <w:lvlText w:val="%2."/>
      <w:lvlJc w:val="left"/>
      <w:pPr>
        <w:ind w:left="1539" w:hanging="360"/>
      </w:pPr>
    </w:lvl>
    <w:lvl w:ilvl="2" w:tplc="0413001B" w:tentative="1">
      <w:start w:val="1"/>
      <w:numFmt w:val="lowerRoman"/>
      <w:lvlText w:val="%3."/>
      <w:lvlJc w:val="right"/>
      <w:pPr>
        <w:ind w:left="2259" w:hanging="180"/>
      </w:pPr>
    </w:lvl>
    <w:lvl w:ilvl="3" w:tplc="0413000F" w:tentative="1">
      <w:start w:val="1"/>
      <w:numFmt w:val="decimal"/>
      <w:lvlText w:val="%4."/>
      <w:lvlJc w:val="left"/>
      <w:pPr>
        <w:ind w:left="2979" w:hanging="360"/>
      </w:pPr>
    </w:lvl>
    <w:lvl w:ilvl="4" w:tplc="04130019" w:tentative="1">
      <w:start w:val="1"/>
      <w:numFmt w:val="lowerLetter"/>
      <w:lvlText w:val="%5."/>
      <w:lvlJc w:val="left"/>
      <w:pPr>
        <w:ind w:left="3699" w:hanging="360"/>
      </w:pPr>
    </w:lvl>
    <w:lvl w:ilvl="5" w:tplc="0413001B" w:tentative="1">
      <w:start w:val="1"/>
      <w:numFmt w:val="lowerRoman"/>
      <w:lvlText w:val="%6."/>
      <w:lvlJc w:val="right"/>
      <w:pPr>
        <w:ind w:left="4419" w:hanging="180"/>
      </w:pPr>
    </w:lvl>
    <w:lvl w:ilvl="6" w:tplc="0413000F" w:tentative="1">
      <w:start w:val="1"/>
      <w:numFmt w:val="decimal"/>
      <w:lvlText w:val="%7."/>
      <w:lvlJc w:val="left"/>
      <w:pPr>
        <w:ind w:left="5139" w:hanging="360"/>
      </w:pPr>
    </w:lvl>
    <w:lvl w:ilvl="7" w:tplc="04130019" w:tentative="1">
      <w:start w:val="1"/>
      <w:numFmt w:val="lowerLetter"/>
      <w:lvlText w:val="%8."/>
      <w:lvlJc w:val="left"/>
      <w:pPr>
        <w:ind w:left="5859" w:hanging="360"/>
      </w:pPr>
    </w:lvl>
    <w:lvl w:ilvl="8" w:tplc="0413001B" w:tentative="1">
      <w:start w:val="1"/>
      <w:numFmt w:val="lowerRoman"/>
      <w:lvlText w:val="%9."/>
      <w:lvlJc w:val="right"/>
      <w:pPr>
        <w:ind w:left="6579" w:hanging="180"/>
      </w:pPr>
    </w:lvl>
  </w:abstractNum>
  <w:abstractNum w:abstractNumId="11" w15:restartNumberingAfterBreak="0">
    <w:nsid w:val="48104AD1"/>
    <w:multiLevelType w:val="hybridMultilevel"/>
    <w:tmpl w:val="672A30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A6372D6"/>
    <w:multiLevelType w:val="hybridMultilevel"/>
    <w:tmpl w:val="A102776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DF64B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C2671B"/>
    <w:multiLevelType w:val="hybridMultilevel"/>
    <w:tmpl w:val="6F28AA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79140D"/>
    <w:multiLevelType w:val="hybridMultilevel"/>
    <w:tmpl w:val="BD40D7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524096C"/>
    <w:multiLevelType w:val="hybridMultilevel"/>
    <w:tmpl w:val="46C42EC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85B5E30"/>
    <w:multiLevelType w:val="hybridMultilevel"/>
    <w:tmpl w:val="E1622362"/>
    <w:lvl w:ilvl="0" w:tplc="EF902DA8">
      <w:start w:val="1"/>
      <w:numFmt w:val="bullet"/>
      <w:pStyle w:val="Aanvinken"/>
      <w:lvlText w:val=""/>
      <w:lvlJc w:val="left"/>
      <w:pPr>
        <w:ind w:left="284"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645DC7"/>
    <w:multiLevelType w:val="multilevel"/>
    <w:tmpl w:val="B0BA4E96"/>
    <w:lvl w:ilvl="0">
      <w:start w:val="1"/>
      <w:numFmt w:val="decimal"/>
      <w:pStyle w:val="Kop1"/>
      <w:lvlText w:val="%1"/>
      <w:lvlJc w:val="left"/>
      <w:pPr>
        <w:ind w:left="432" w:hanging="432"/>
      </w:pPr>
      <w:rPr>
        <w:rFonts w:hint="default"/>
      </w:rPr>
    </w:lvl>
    <w:lvl w:ilvl="1">
      <w:start w:val="1"/>
      <w:numFmt w:val="decimal"/>
      <w:pStyle w:val="Kop2"/>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5F6A31C5"/>
    <w:multiLevelType w:val="hybridMultilevel"/>
    <w:tmpl w:val="39000AE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F722600"/>
    <w:multiLevelType w:val="hybridMultilevel"/>
    <w:tmpl w:val="1292D21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1" w15:restartNumberingAfterBreak="0">
    <w:nsid w:val="70F66670"/>
    <w:multiLevelType w:val="hybridMultilevel"/>
    <w:tmpl w:val="C79C3D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110032"/>
    <w:multiLevelType w:val="hybridMultilevel"/>
    <w:tmpl w:val="1B1ECE86"/>
    <w:lvl w:ilvl="0" w:tplc="7ABE6548">
      <w:start w:val="1"/>
      <w:numFmt w:val="bullet"/>
      <w:pStyle w:val="Opsommingsub"/>
      <w:lvlText w:val=""/>
      <w:lvlJc w:val="left"/>
      <w:pPr>
        <w:ind w:left="947" w:hanging="360"/>
      </w:pPr>
      <w:rPr>
        <w:rFonts w:ascii="Symbol" w:hAnsi="Symbol" w:hint="default"/>
        <w:color w:val="0688A4" w:themeColor="accent3"/>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23" w15:restartNumberingAfterBreak="0">
    <w:nsid w:val="79BA3678"/>
    <w:multiLevelType w:val="multilevel"/>
    <w:tmpl w:val="F0186976"/>
    <w:lvl w:ilvl="0">
      <w:start w:val="1"/>
      <w:numFmt w:val="bullet"/>
      <w:pStyle w:val="Opsomming"/>
      <w:lvlText w:val=""/>
      <w:lvlJc w:val="left"/>
      <w:pPr>
        <w:ind w:left="360" w:hanging="360"/>
      </w:pPr>
      <w:rPr>
        <w:rFonts w:ascii="Symbol" w:hAnsi="Symbol" w:hint="default"/>
        <w:color w:val="006633" w:themeColor="accent1"/>
        <w:sz w:val="18"/>
      </w:rPr>
    </w:lvl>
    <w:lvl w:ilvl="1">
      <w:start w:val="1"/>
      <w:numFmt w:val="bullet"/>
      <w:lvlText w:val="-"/>
      <w:lvlJc w:val="left"/>
      <w:pPr>
        <w:ind w:left="397" w:hanging="170"/>
      </w:pPr>
      <w:rPr>
        <w:rFonts w:ascii="Arial" w:hAnsi="Arial" w:hint="default"/>
      </w:rPr>
    </w:lvl>
    <w:lvl w:ilvl="2">
      <w:start w:val="1"/>
      <w:numFmt w:val="bullet"/>
      <w:lvlText w:val="-"/>
      <w:lvlJc w:val="left"/>
      <w:pPr>
        <w:ind w:left="567" w:hanging="17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579214150">
    <w:abstractNumId w:val="17"/>
  </w:num>
  <w:num w:numId="2" w16cid:durableId="2051345745">
    <w:abstractNumId w:val="23"/>
  </w:num>
  <w:num w:numId="3" w16cid:durableId="1677879208">
    <w:abstractNumId w:val="13"/>
  </w:num>
  <w:num w:numId="4" w16cid:durableId="1408960465">
    <w:abstractNumId w:val="18"/>
  </w:num>
  <w:num w:numId="5" w16cid:durableId="150953304">
    <w:abstractNumId w:val="22"/>
  </w:num>
  <w:num w:numId="6" w16cid:durableId="1284460528">
    <w:abstractNumId w:val="5"/>
  </w:num>
  <w:num w:numId="7" w16cid:durableId="966088208">
    <w:abstractNumId w:val="3"/>
  </w:num>
  <w:num w:numId="8" w16cid:durableId="755438535">
    <w:abstractNumId w:val="4"/>
  </w:num>
  <w:num w:numId="9" w16cid:durableId="580649084">
    <w:abstractNumId w:val="1"/>
  </w:num>
  <w:num w:numId="10" w16cid:durableId="1545369911">
    <w:abstractNumId w:val="0"/>
  </w:num>
  <w:num w:numId="11" w16cid:durableId="2018724573">
    <w:abstractNumId w:val="15"/>
  </w:num>
  <w:num w:numId="12" w16cid:durableId="869339893">
    <w:abstractNumId w:val="2"/>
  </w:num>
  <w:num w:numId="13" w16cid:durableId="1280647769">
    <w:abstractNumId w:val="21"/>
  </w:num>
  <w:num w:numId="14" w16cid:durableId="292028596">
    <w:abstractNumId w:val="12"/>
  </w:num>
  <w:num w:numId="15" w16cid:durableId="665326576">
    <w:abstractNumId w:val="10"/>
  </w:num>
  <w:num w:numId="16" w16cid:durableId="697389993">
    <w:abstractNumId w:val="16"/>
  </w:num>
  <w:num w:numId="17" w16cid:durableId="164244214">
    <w:abstractNumId w:val="11"/>
  </w:num>
  <w:num w:numId="18" w16cid:durableId="298189859">
    <w:abstractNumId w:val="14"/>
  </w:num>
  <w:num w:numId="19" w16cid:durableId="7024871">
    <w:abstractNumId w:val="19"/>
  </w:num>
  <w:num w:numId="20" w16cid:durableId="1832670185">
    <w:abstractNumId w:val="20"/>
  </w:num>
  <w:num w:numId="21" w16cid:durableId="505244363">
    <w:abstractNumId w:val="7"/>
  </w:num>
  <w:num w:numId="22" w16cid:durableId="1567883454">
    <w:abstractNumId w:val="6"/>
  </w:num>
  <w:num w:numId="23" w16cid:durableId="1528249532">
    <w:abstractNumId w:val="8"/>
  </w:num>
  <w:num w:numId="24" w16cid:durableId="1887332647">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0A"/>
    <w:rsid w:val="00007A80"/>
    <w:rsid w:val="000106AC"/>
    <w:rsid w:val="00041011"/>
    <w:rsid w:val="0007251D"/>
    <w:rsid w:val="00073241"/>
    <w:rsid w:val="0007797F"/>
    <w:rsid w:val="00080A22"/>
    <w:rsid w:val="000C0E19"/>
    <w:rsid w:val="000D65E9"/>
    <w:rsid w:val="000E223F"/>
    <w:rsid w:val="000E2673"/>
    <w:rsid w:val="00157742"/>
    <w:rsid w:val="00163D7A"/>
    <w:rsid w:val="00166988"/>
    <w:rsid w:val="00170ED3"/>
    <w:rsid w:val="00183E6D"/>
    <w:rsid w:val="001915BA"/>
    <w:rsid w:val="00196C81"/>
    <w:rsid w:val="001C20DF"/>
    <w:rsid w:val="001C3100"/>
    <w:rsid w:val="001C70DC"/>
    <w:rsid w:val="001D0EF5"/>
    <w:rsid w:val="001D2807"/>
    <w:rsid w:val="001D71DE"/>
    <w:rsid w:val="001F6851"/>
    <w:rsid w:val="0021087B"/>
    <w:rsid w:val="00215456"/>
    <w:rsid w:val="002158E8"/>
    <w:rsid w:val="00220026"/>
    <w:rsid w:val="002334F9"/>
    <w:rsid w:val="002411E5"/>
    <w:rsid w:val="002436B1"/>
    <w:rsid w:val="00247C1D"/>
    <w:rsid w:val="00256CE8"/>
    <w:rsid w:val="002663B0"/>
    <w:rsid w:val="00271799"/>
    <w:rsid w:val="00273196"/>
    <w:rsid w:val="00282AC7"/>
    <w:rsid w:val="00284B90"/>
    <w:rsid w:val="002922AB"/>
    <w:rsid w:val="002A46D3"/>
    <w:rsid w:val="002B560F"/>
    <w:rsid w:val="002C1248"/>
    <w:rsid w:val="002D0EDB"/>
    <w:rsid w:val="002D1D03"/>
    <w:rsid w:val="002D1EA9"/>
    <w:rsid w:val="002D501E"/>
    <w:rsid w:val="002F3638"/>
    <w:rsid w:val="00313315"/>
    <w:rsid w:val="00347484"/>
    <w:rsid w:val="003707E9"/>
    <w:rsid w:val="0037345B"/>
    <w:rsid w:val="00377BFC"/>
    <w:rsid w:val="0038435B"/>
    <w:rsid w:val="00384CD0"/>
    <w:rsid w:val="00391D5F"/>
    <w:rsid w:val="00392355"/>
    <w:rsid w:val="003A390A"/>
    <w:rsid w:val="003A6B16"/>
    <w:rsid w:val="003B45F3"/>
    <w:rsid w:val="003B4ADC"/>
    <w:rsid w:val="003D2B32"/>
    <w:rsid w:val="003D63CC"/>
    <w:rsid w:val="003F582D"/>
    <w:rsid w:val="003F6550"/>
    <w:rsid w:val="00412FDE"/>
    <w:rsid w:val="004140BF"/>
    <w:rsid w:val="00414469"/>
    <w:rsid w:val="0042283B"/>
    <w:rsid w:val="004321D4"/>
    <w:rsid w:val="004350A9"/>
    <w:rsid w:val="00442842"/>
    <w:rsid w:val="00445487"/>
    <w:rsid w:val="00453D68"/>
    <w:rsid w:val="00471E0C"/>
    <w:rsid w:val="004746DA"/>
    <w:rsid w:val="004918A0"/>
    <w:rsid w:val="004A7F9C"/>
    <w:rsid w:val="004B14DB"/>
    <w:rsid w:val="004C670F"/>
    <w:rsid w:val="004D7FB2"/>
    <w:rsid w:val="004E2781"/>
    <w:rsid w:val="004E70A8"/>
    <w:rsid w:val="004F3FF4"/>
    <w:rsid w:val="004F6439"/>
    <w:rsid w:val="00500735"/>
    <w:rsid w:val="00504F4A"/>
    <w:rsid w:val="005168FC"/>
    <w:rsid w:val="005253A3"/>
    <w:rsid w:val="00526603"/>
    <w:rsid w:val="00564DC1"/>
    <w:rsid w:val="00567E99"/>
    <w:rsid w:val="005741EE"/>
    <w:rsid w:val="005A7102"/>
    <w:rsid w:val="005C748C"/>
    <w:rsid w:val="005E4308"/>
    <w:rsid w:val="005F119D"/>
    <w:rsid w:val="005F7BE6"/>
    <w:rsid w:val="00612976"/>
    <w:rsid w:val="0063123A"/>
    <w:rsid w:val="00670DD5"/>
    <w:rsid w:val="006A0668"/>
    <w:rsid w:val="006A3F8F"/>
    <w:rsid w:val="006C3B7D"/>
    <w:rsid w:val="006D2A8A"/>
    <w:rsid w:val="006D7D43"/>
    <w:rsid w:val="006F2F60"/>
    <w:rsid w:val="006F3D16"/>
    <w:rsid w:val="00701216"/>
    <w:rsid w:val="00705C28"/>
    <w:rsid w:val="00751749"/>
    <w:rsid w:val="00753DFB"/>
    <w:rsid w:val="00764DDC"/>
    <w:rsid w:val="0077651D"/>
    <w:rsid w:val="0078271C"/>
    <w:rsid w:val="00782918"/>
    <w:rsid w:val="0078364F"/>
    <w:rsid w:val="00793C1B"/>
    <w:rsid w:val="007A155D"/>
    <w:rsid w:val="007A1D7B"/>
    <w:rsid w:val="007A5A7C"/>
    <w:rsid w:val="007A6985"/>
    <w:rsid w:val="007C5E4A"/>
    <w:rsid w:val="007D5607"/>
    <w:rsid w:val="007E6DC5"/>
    <w:rsid w:val="00810F75"/>
    <w:rsid w:val="00812719"/>
    <w:rsid w:val="00851703"/>
    <w:rsid w:val="00852A3E"/>
    <w:rsid w:val="00854436"/>
    <w:rsid w:val="00896225"/>
    <w:rsid w:val="008C2B6B"/>
    <w:rsid w:val="008D55D7"/>
    <w:rsid w:val="008F3E4D"/>
    <w:rsid w:val="00914855"/>
    <w:rsid w:val="00916F4B"/>
    <w:rsid w:val="00927243"/>
    <w:rsid w:val="009378CD"/>
    <w:rsid w:val="0094420F"/>
    <w:rsid w:val="0095115D"/>
    <w:rsid w:val="00951210"/>
    <w:rsid w:val="00951ADF"/>
    <w:rsid w:val="00974D1E"/>
    <w:rsid w:val="00976F18"/>
    <w:rsid w:val="00986B22"/>
    <w:rsid w:val="009932B9"/>
    <w:rsid w:val="009A370D"/>
    <w:rsid w:val="009B062F"/>
    <w:rsid w:val="009B55C0"/>
    <w:rsid w:val="009C1B8F"/>
    <w:rsid w:val="009C6C6E"/>
    <w:rsid w:val="009E6CFD"/>
    <w:rsid w:val="00A34DC0"/>
    <w:rsid w:val="00A37B24"/>
    <w:rsid w:val="00A4713E"/>
    <w:rsid w:val="00A53018"/>
    <w:rsid w:val="00A57C48"/>
    <w:rsid w:val="00A61CCB"/>
    <w:rsid w:val="00A65AFB"/>
    <w:rsid w:val="00A905F8"/>
    <w:rsid w:val="00A91228"/>
    <w:rsid w:val="00A96E42"/>
    <w:rsid w:val="00AA14F1"/>
    <w:rsid w:val="00AA28B0"/>
    <w:rsid w:val="00AA3E81"/>
    <w:rsid w:val="00AE1E91"/>
    <w:rsid w:val="00AE3EAF"/>
    <w:rsid w:val="00AF0E9E"/>
    <w:rsid w:val="00B01631"/>
    <w:rsid w:val="00B268B5"/>
    <w:rsid w:val="00B60593"/>
    <w:rsid w:val="00B739BD"/>
    <w:rsid w:val="00B76DC7"/>
    <w:rsid w:val="00BA1393"/>
    <w:rsid w:val="00BB5421"/>
    <w:rsid w:val="00BC5F65"/>
    <w:rsid w:val="00BC611F"/>
    <w:rsid w:val="00BD29BC"/>
    <w:rsid w:val="00BD3A0B"/>
    <w:rsid w:val="00BE15B6"/>
    <w:rsid w:val="00BF4DA6"/>
    <w:rsid w:val="00BF4EE8"/>
    <w:rsid w:val="00C2539D"/>
    <w:rsid w:val="00C37462"/>
    <w:rsid w:val="00C44693"/>
    <w:rsid w:val="00C455C8"/>
    <w:rsid w:val="00C9012E"/>
    <w:rsid w:val="00C90B5D"/>
    <w:rsid w:val="00C91D21"/>
    <w:rsid w:val="00CA2327"/>
    <w:rsid w:val="00CC3FD3"/>
    <w:rsid w:val="00CC62A2"/>
    <w:rsid w:val="00CF0127"/>
    <w:rsid w:val="00CF58C5"/>
    <w:rsid w:val="00CF633D"/>
    <w:rsid w:val="00D1356B"/>
    <w:rsid w:val="00D14636"/>
    <w:rsid w:val="00D15FC7"/>
    <w:rsid w:val="00D236CE"/>
    <w:rsid w:val="00D25C6C"/>
    <w:rsid w:val="00D52E7B"/>
    <w:rsid w:val="00D55EDD"/>
    <w:rsid w:val="00D56787"/>
    <w:rsid w:val="00D64BC2"/>
    <w:rsid w:val="00D70423"/>
    <w:rsid w:val="00D83FF7"/>
    <w:rsid w:val="00D87510"/>
    <w:rsid w:val="00D95C15"/>
    <w:rsid w:val="00DC33DA"/>
    <w:rsid w:val="00DC4936"/>
    <w:rsid w:val="00DD05DC"/>
    <w:rsid w:val="00DE4C7C"/>
    <w:rsid w:val="00DF183B"/>
    <w:rsid w:val="00DF30EC"/>
    <w:rsid w:val="00E0159F"/>
    <w:rsid w:val="00E04590"/>
    <w:rsid w:val="00E1648F"/>
    <w:rsid w:val="00E4359A"/>
    <w:rsid w:val="00E53369"/>
    <w:rsid w:val="00E67283"/>
    <w:rsid w:val="00E7094A"/>
    <w:rsid w:val="00E71D12"/>
    <w:rsid w:val="00EA04B5"/>
    <w:rsid w:val="00EB52F3"/>
    <w:rsid w:val="00EE139F"/>
    <w:rsid w:val="00EE3C3F"/>
    <w:rsid w:val="00EE4231"/>
    <w:rsid w:val="00EF2425"/>
    <w:rsid w:val="00EF4921"/>
    <w:rsid w:val="00F11063"/>
    <w:rsid w:val="00F127FC"/>
    <w:rsid w:val="00F14CF5"/>
    <w:rsid w:val="00F470A6"/>
    <w:rsid w:val="00F50A0A"/>
    <w:rsid w:val="00F7262C"/>
    <w:rsid w:val="00F954BC"/>
    <w:rsid w:val="00F97E96"/>
    <w:rsid w:val="00FA0C4A"/>
    <w:rsid w:val="00FA1B8F"/>
    <w:rsid w:val="00FA55F1"/>
    <w:rsid w:val="00FA7CFF"/>
    <w:rsid w:val="00FB0B1C"/>
    <w:rsid w:val="00FB66BA"/>
    <w:rsid w:val="00FC37F3"/>
    <w:rsid w:val="00FD3FDE"/>
    <w:rsid w:val="00FD456C"/>
    <w:rsid w:val="00FF58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D1BD3"/>
  <w14:defaultImageDpi w14:val="32767"/>
  <w15:chartTrackingRefBased/>
  <w15:docId w15:val="{9B6FB31A-C78F-48D7-8C19-7DADEBA7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AA28B0"/>
    <w:pPr>
      <w:snapToGrid w:val="0"/>
      <w:spacing w:line="300" w:lineRule="exact"/>
    </w:pPr>
    <w:rPr>
      <w:rFonts w:ascii="Arial" w:eastAsiaTheme="minorEastAsia" w:hAnsi="Arial" w:cs="Arial"/>
      <w:color w:val="151230" w:themeColor="text1"/>
      <w:sz w:val="20"/>
      <w:szCs w:val="20"/>
    </w:rPr>
  </w:style>
  <w:style w:type="paragraph" w:styleId="Kop1">
    <w:name w:val="heading 1"/>
    <w:aliases w:val="Paragraafkop"/>
    <w:basedOn w:val="Standaard"/>
    <w:next w:val="Standaard"/>
    <w:link w:val="Kop1Char"/>
    <w:uiPriority w:val="9"/>
    <w:qFormat/>
    <w:rsid w:val="004746DA"/>
    <w:pPr>
      <w:numPr>
        <w:numId w:val="4"/>
      </w:numPr>
      <w:spacing w:before="300" w:after="300" w:line="420" w:lineRule="exact"/>
      <w:outlineLvl w:val="0"/>
    </w:pPr>
    <w:rPr>
      <w:b/>
      <w:bCs/>
      <w:color w:val="006633" w:themeColor="accent1"/>
      <w:sz w:val="28"/>
      <w:szCs w:val="28"/>
    </w:rPr>
  </w:style>
  <w:style w:type="paragraph" w:styleId="Kop2">
    <w:name w:val="heading 2"/>
    <w:aliases w:val="Subkop"/>
    <w:basedOn w:val="Kop1"/>
    <w:next w:val="Standaard"/>
    <w:link w:val="Kop2Char"/>
    <w:uiPriority w:val="9"/>
    <w:unhideWhenUsed/>
    <w:qFormat/>
    <w:rsid w:val="00EE139F"/>
    <w:pPr>
      <w:numPr>
        <w:ilvl w:val="1"/>
      </w:numPr>
      <w:spacing w:after="200" w:line="240" w:lineRule="auto"/>
      <w:outlineLvl w:val="1"/>
    </w:pPr>
    <w:rPr>
      <w:color w:val="0688A4" w:themeColor="accent3"/>
      <w:sz w:val="24"/>
    </w:rPr>
  </w:style>
  <w:style w:type="paragraph" w:styleId="Kop3">
    <w:name w:val="heading 3"/>
    <w:aliases w:val="Kaderkop"/>
    <w:basedOn w:val="Standaard"/>
    <w:next w:val="Standaard"/>
    <w:link w:val="Kop3Char"/>
    <w:uiPriority w:val="9"/>
    <w:unhideWhenUsed/>
    <w:qFormat/>
    <w:rsid w:val="00EF4921"/>
    <w:pPr>
      <w:pBdr>
        <w:top w:val="single" w:sz="2" w:space="18" w:color="DEEAF4"/>
        <w:left w:val="single" w:sz="2" w:space="22" w:color="DEEAF4"/>
        <w:bottom w:val="single" w:sz="2" w:space="26" w:color="DEEAF4"/>
        <w:right w:val="single" w:sz="2" w:space="22" w:color="DEEAF4"/>
      </w:pBdr>
      <w:shd w:val="clear" w:color="auto" w:fill="CAEAF4" w:themeFill="background2" w:themeFillTint="99"/>
      <w:spacing w:before="300"/>
      <w:ind w:left="454" w:right="454"/>
      <w:outlineLvl w:val="2"/>
    </w:pPr>
    <w:rPr>
      <w:b/>
      <w:bCs/>
      <w:color w:val="1E3845"/>
    </w:rPr>
  </w:style>
  <w:style w:type="paragraph" w:styleId="Kop4">
    <w:name w:val="heading 4"/>
    <w:basedOn w:val="Standaard"/>
    <w:next w:val="Standaard"/>
    <w:link w:val="Kop4Char"/>
    <w:uiPriority w:val="9"/>
    <w:semiHidden/>
    <w:unhideWhenUsed/>
    <w:rsid w:val="00AA28B0"/>
    <w:pPr>
      <w:keepNext/>
      <w:keepLines/>
      <w:numPr>
        <w:ilvl w:val="3"/>
        <w:numId w:val="4"/>
      </w:numPr>
      <w:spacing w:before="40"/>
      <w:outlineLvl w:val="3"/>
    </w:pPr>
    <w:rPr>
      <w:rFonts w:asciiTheme="majorHAnsi" w:eastAsiaTheme="majorEastAsia" w:hAnsiTheme="majorHAnsi" w:cstheme="majorBidi"/>
      <w:i/>
      <w:iCs/>
      <w:color w:val="004C26" w:themeColor="accent1" w:themeShade="BF"/>
    </w:rPr>
  </w:style>
  <w:style w:type="paragraph" w:styleId="Kop5">
    <w:name w:val="heading 5"/>
    <w:basedOn w:val="Standaard"/>
    <w:next w:val="Standaard"/>
    <w:link w:val="Kop5Char"/>
    <w:uiPriority w:val="9"/>
    <w:semiHidden/>
    <w:unhideWhenUsed/>
    <w:qFormat/>
    <w:rsid w:val="00AA28B0"/>
    <w:pPr>
      <w:keepNext/>
      <w:keepLines/>
      <w:numPr>
        <w:ilvl w:val="4"/>
        <w:numId w:val="4"/>
      </w:numPr>
      <w:spacing w:before="40"/>
      <w:outlineLvl w:val="4"/>
    </w:pPr>
    <w:rPr>
      <w:rFonts w:asciiTheme="majorHAnsi" w:eastAsiaTheme="majorEastAsia" w:hAnsiTheme="majorHAnsi" w:cstheme="majorBidi"/>
      <w:color w:val="004C26" w:themeColor="accent1" w:themeShade="BF"/>
    </w:rPr>
  </w:style>
  <w:style w:type="paragraph" w:styleId="Kop6">
    <w:name w:val="heading 6"/>
    <w:basedOn w:val="Standaard"/>
    <w:next w:val="Standaard"/>
    <w:link w:val="Kop6Char"/>
    <w:uiPriority w:val="9"/>
    <w:semiHidden/>
    <w:unhideWhenUsed/>
    <w:qFormat/>
    <w:rsid w:val="00AA28B0"/>
    <w:pPr>
      <w:keepNext/>
      <w:keepLines/>
      <w:numPr>
        <w:ilvl w:val="5"/>
        <w:numId w:val="4"/>
      </w:numPr>
      <w:spacing w:before="40"/>
      <w:outlineLvl w:val="5"/>
    </w:pPr>
    <w:rPr>
      <w:rFonts w:asciiTheme="majorHAnsi" w:eastAsiaTheme="majorEastAsia" w:hAnsiTheme="majorHAnsi" w:cstheme="majorBidi"/>
      <w:color w:val="003219" w:themeColor="accent1" w:themeShade="7F"/>
    </w:rPr>
  </w:style>
  <w:style w:type="paragraph" w:styleId="Kop7">
    <w:name w:val="heading 7"/>
    <w:basedOn w:val="Standaard"/>
    <w:next w:val="Standaard"/>
    <w:link w:val="Kop7Char"/>
    <w:uiPriority w:val="9"/>
    <w:semiHidden/>
    <w:unhideWhenUsed/>
    <w:qFormat/>
    <w:rsid w:val="00AA28B0"/>
    <w:pPr>
      <w:keepNext/>
      <w:keepLines/>
      <w:numPr>
        <w:ilvl w:val="6"/>
        <w:numId w:val="4"/>
      </w:numPr>
      <w:spacing w:before="40"/>
      <w:outlineLvl w:val="6"/>
    </w:pPr>
    <w:rPr>
      <w:rFonts w:asciiTheme="majorHAnsi" w:eastAsiaTheme="majorEastAsia" w:hAnsiTheme="majorHAnsi" w:cstheme="majorBidi"/>
      <w:i/>
      <w:iCs/>
      <w:color w:val="003219" w:themeColor="accent1" w:themeShade="7F"/>
    </w:rPr>
  </w:style>
  <w:style w:type="paragraph" w:styleId="Kop8">
    <w:name w:val="heading 8"/>
    <w:basedOn w:val="Standaard"/>
    <w:next w:val="Standaard"/>
    <w:link w:val="Kop8Char"/>
    <w:uiPriority w:val="9"/>
    <w:semiHidden/>
    <w:unhideWhenUsed/>
    <w:qFormat/>
    <w:rsid w:val="00AA28B0"/>
    <w:pPr>
      <w:keepNext/>
      <w:keepLines/>
      <w:numPr>
        <w:ilvl w:val="7"/>
        <w:numId w:val="4"/>
      </w:numPr>
      <w:spacing w:before="40"/>
      <w:outlineLvl w:val="7"/>
    </w:pPr>
    <w:rPr>
      <w:rFonts w:asciiTheme="majorHAnsi" w:eastAsiaTheme="majorEastAsia" w:hAnsiTheme="majorHAnsi" w:cstheme="majorBidi"/>
      <w:color w:val="2A2461" w:themeColor="text1" w:themeTint="D8"/>
      <w:sz w:val="21"/>
      <w:szCs w:val="21"/>
    </w:rPr>
  </w:style>
  <w:style w:type="paragraph" w:styleId="Kop9">
    <w:name w:val="heading 9"/>
    <w:basedOn w:val="Standaard"/>
    <w:next w:val="Standaard"/>
    <w:link w:val="Kop9Char"/>
    <w:uiPriority w:val="9"/>
    <w:semiHidden/>
    <w:unhideWhenUsed/>
    <w:qFormat/>
    <w:rsid w:val="00AA28B0"/>
    <w:pPr>
      <w:keepNext/>
      <w:keepLines/>
      <w:numPr>
        <w:ilvl w:val="8"/>
        <w:numId w:val="4"/>
      </w:numPr>
      <w:spacing w:before="40"/>
      <w:outlineLvl w:val="8"/>
    </w:pPr>
    <w:rPr>
      <w:rFonts w:asciiTheme="majorHAnsi" w:eastAsiaTheme="majorEastAsia" w:hAnsiTheme="majorHAnsi" w:cstheme="majorBidi"/>
      <w:i/>
      <w:iCs/>
      <w:color w:val="2A2461"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E139F"/>
    <w:pPr>
      <w:spacing w:after="120" w:line="720" w:lineRule="exact"/>
    </w:pPr>
    <w:rPr>
      <w:b/>
      <w:bCs/>
      <w:color w:val="006633" w:themeColor="accent1"/>
      <w:sz w:val="48"/>
      <w:szCs w:val="72"/>
    </w:rPr>
  </w:style>
  <w:style w:type="character" w:customStyle="1" w:styleId="TitelChar">
    <w:name w:val="Titel Char"/>
    <w:basedOn w:val="Standaardalinea-lettertype"/>
    <w:link w:val="Titel"/>
    <w:uiPriority w:val="10"/>
    <w:rsid w:val="00EE139F"/>
    <w:rPr>
      <w:rFonts w:ascii="Arial" w:eastAsiaTheme="minorEastAsia" w:hAnsi="Arial" w:cs="Arial"/>
      <w:b/>
      <w:bCs/>
      <w:color w:val="006633" w:themeColor="accent1"/>
      <w:sz w:val="48"/>
      <w:szCs w:val="72"/>
    </w:rPr>
  </w:style>
  <w:style w:type="paragraph" w:customStyle="1" w:styleId="Opsomming">
    <w:name w:val="Opsomming"/>
    <w:basedOn w:val="Lijstalinea"/>
    <w:link w:val="OpsommingChar"/>
    <w:qFormat/>
    <w:rsid w:val="00EE139F"/>
    <w:pPr>
      <w:numPr>
        <w:numId w:val="2"/>
      </w:numPr>
      <w:spacing w:before="140"/>
      <w:contextualSpacing w:val="0"/>
    </w:pPr>
  </w:style>
  <w:style w:type="character" w:customStyle="1" w:styleId="OpsommingChar">
    <w:name w:val="Opsomming Char"/>
    <w:basedOn w:val="Standaardalinea-lettertype"/>
    <w:link w:val="Opsomming"/>
    <w:rsid w:val="00A34DC0"/>
    <w:rPr>
      <w:rFonts w:ascii="Arial" w:eastAsiaTheme="minorEastAsia" w:hAnsi="Arial" w:cs="Arial"/>
      <w:color w:val="151230" w:themeColor="text1"/>
      <w:sz w:val="20"/>
      <w:szCs w:val="20"/>
    </w:rPr>
  </w:style>
  <w:style w:type="paragraph" w:customStyle="1" w:styleId="Invullen">
    <w:name w:val="Invullen"/>
    <w:basedOn w:val="Standaard"/>
    <w:rsid w:val="00FD3FDE"/>
    <w:pPr>
      <w:pBdr>
        <w:bottom w:val="single" w:sz="2" w:space="1" w:color="auto"/>
      </w:pBdr>
      <w:tabs>
        <w:tab w:val="left" w:leader="underscore" w:pos="284"/>
      </w:tabs>
    </w:pPr>
    <w:rPr>
      <w:szCs w:val="18"/>
    </w:rPr>
  </w:style>
  <w:style w:type="paragraph" w:customStyle="1" w:styleId="Aanvinken">
    <w:name w:val="Aanvinken"/>
    <w:basedOn w:val="Invullen"/>
    <w:next w:val="Standaard"/>
    <w:rsid w:val="00FD3FDE"/>
    <w:pPr>
      <w:numPr>
        <w:numId w:val="1"/>
      </w:numPr>
      <w:pBdr>
        <w:between w:val="single" w:sz="2" w:space="1" w:color="auto"/>
      </w:pBdr>
      <w:tabs>
        <w:tab w:val="clear" w:pos="284"/>
      </w:tabs>
      <w:spacing w:line="450" w:lineRule="exact"/>
    </w:pPr>
    <w:rPr>
      <w:rFonts w:cs="Times New Roman (Hoofdtekst CS)"/>
    </w:rPr>
  </w:style>
  <w:style w:type="paragraph" w:customStyle="1" w:styleId="Bijschriftgrijs">
    <w:name w:val="Bijschrift grijs"/>
    <w:basedOn w:val="Bijschrift"/>
    <w:next w:val="Standaard"/>
    <w:rsid w:val="00FD3FDE"/>
    <w:pPr>
      <w:spacing w:before="60" w:after="0" w:line="240" w:lineRule="exact"/>
    </w:pPr>
    <w:rPr>
      <w:i w:val="0"/>
      <w:color w:val="2188AA" w:themeColor="background2" w:themeShade="80"/>
      <w:sz w:val="16"/>
    </w:rPr>
  </w:style>
  <w:style w:type="paragraph" w:styleId="Bijschrift">
    <w:name w:val="caption"/>
    <w:basedOn w:val="Standaard"/>
    <w:next w:val="Standaard"/>
    <w:uiPriority w:val="35"/>
    <w:semiHidden/>
    <w:unhideWhenUsed/>
    <w:qFormat/>
    <w:rsid w:val="00FD3FDE"/>
    <w:pPr>
      <w:spacing w:after="200" w:line="240" w:lineRule="auto"/>
    </w:pPr>
    <w:rPr>
      <w:i/>
      <w:iCs/>
      <w:color w:val="63C4E1" w:themeColor="text2"/>
      <w:szCs w:val="18"/>
    </w:rPr>
  </w:style>
  <w:style w:type="paragraph" w:styleId="Ballontekst">
    <w:name w:val="Balloon Text"/>
    <w:basedOn w:val="Standaard"/>
    <w:link w:val="BallontekstChar"/>
    <w:uiPriority w:val="99"/>
    <w:semiHidden/>
    <w:unhideWhenUsed/>
    <w:rsid w:val="00EE4231"/>
    <w:pPr>
      <w:spacing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EE4231"/>
    <w:rPr>
      <w:rFonts w:ascii="Times New Roman" w:eastAsiaTheme="minorEastAsia" w:hAnsi="Times New Roman" w:cs="Times New Roman"/>
      <w:sz w:val="18"/>
      <w:szCs w:val="18"/>
    </w:rPr>
  </w:style>
  <w:style w:type="paragraph" w:styleId="Koptekst">
    <w:name w:val="header"/>
    <w:basedOn w:val="Standaard"/>
    <w:link w:val="KoptekstChar"/>
    <w:uiPriority w:val="99"/>
    <w:unhideWhenUsed/>
    <w:rsid w:val="00DC493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C4936"/>
    <w:rPr>
      <w:rFonts w:ascii="Verdana" w:eastAsiaTheme="minorEastAsia" w:hAnsi="Verdana"/>
      <w:sz w:val="18"/>
    </w:rPr>
  </w:style>
  <w:style w:type="paragraph" w:styleId="Voettekst">
    <w:name w:val="footer"/>
    <w:basedOn w:val="Standaard"/>
    <w:link w:val="VoettekstChar"/>
    <w:uiPriority w:val="99"/>
    <w:unhideWhenUsed/>
    <w:rsid w:val="00DC493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C4936"/>
    <w:rPr>
      <w:rFonts w:ascii="Verdana" w:eastAsiaTheme="minorEastAsia" w:hAnsi="Verdana"/>
      <w:sz w:val="18"/>
    </w:rPr>
  </w:style>
  <w:style w:type="character" w:styleId="Paginanummer">
    <w:name w:val="page number"/>
    <w:basedOn w:val="Standaardalinea-lettertype"/>
    <w:uiPriority w:val="99"/>
    <w:semiHidden/>
    <w:unhideWhenUsed/>
    <w:rsid w:val="00810F75"/>
  </w:style>
  <w:style w:type="paragraph" w:styleId="Lijstalinea">
    <w:name w:val="List Paragraph"/>
    <w:basedOn w:val="Standaard"/>
    <w:uiPriority w:val="34"/>
    <w:qFormat/>
    <w:rsid w:val="00705C28"/>
    <w:pPr>
      <w:ind w:left="720"/>
      <w:contextualSpacing/>
    </w:pPr>
  </w:style>
  <w:style w:type="character" w:customStyle="1" w:styleId="Kop1Char">
    <w:name w:val="Kop 1 Char"/>
    <w:aliases w:val="Paragraafkop Char"/>
    <w:basedOn w:val="Standaardalinea-lettertype"/>
    <w:link w:val="Kop1"/>
    <w:uiPriority w:val="9"/>
    <w:rsid w:val="004746DA"/>
    <w:rPr>
      <w:rFonts w:ascii="Arial" w:eastAsiaTheme="minorEastAsia" w:hAnsi="Arial" w:cs="Arial"/>
      <w:b/>
      <w:bCs/>
      <w:color w:val="006633" w:themeColor="accent1"/>
      <w:sz w:val="28"/>
      <w:szCs w:val="28"/>
    </w:rPr>
  </w:style>
  <w:style w:type="paragraph" w:customStyle="1" w:styleId="Opsommingsub">
    <w:name w:val="Opsomming sub"/>
    <w:basedOn w:val="Opsomming"/>
    <w:qFormat/>
    <w:rsid w:val="00EE139F"/>
    <w:pPr>
      <w:numPr>
        <w:numId w:val="5"/>
      </w:numPr>
      <w:spacing w:before="0"/>
    </w:pPr>
  </w:style>
  <w:style w:type="character" w:customStyle="1" w:styleId="Kop2Char">
    <w:name w:val="Kop 2 Char"/>
    <w:aliases w:val="Subkop Char"/>
    <w:basedOn w:val="Standaardalinea-lettertype"/>
    <w:link w:val="Kop2"/>
    <w:uiPriority w:val="9"/>
    <w:rsid w:val="00EE139F"/>
    <w:rPr>
      <w:rFonts w:ascii="Arial" w:eastAsiaTheme="minorEastAsia" w:hAnsi="Arial" w:cs="Arial"/>
      <w:b/>
      <w:bCs/>
      <w:color w:val="0688A4" w:themeColor="accent3"/>
      <w:szCs w:val="28"/>
    </w:rPr>
  </w:style>
  <w:style w:type="paragraph" w:styleId="Ondertitel">
    <w:name w:val="Subtitle"/>
    <w:basedOn w:val="Standaard"/>
    <w:next w:val="Standaard"/>
    <w:link w:val="OndertitelChar"/>
    <w:uiPriority w:val="11"/>
    <w:rsid w:val="002411E5"/>
    <w:pPr>
      <w:spacing w:line="540" w:lineRule="exact"/>
    </w:pPr>
    <w:rPr>
      <w:color w:val="1E3845"/>
      <w:sz w:val="42"/>
      <w:szCs w:val="42"/>
    </w:rPr>
  </w:style>
  <w:style w:type="character" w:customStyle="1" w:styleId="OndertitelChar">
    <w:name w:val="Ondertitel Char"/>
    <w:basedOn w:val="Standaardalinea-lettertype"/>
    <w:link w:val="Ondertitel"/>
    <w:uiPriority w:val="11"/>
    <w:rsid w:val="002411E5"/>
    <w:rPr>
      <w:rFonts w:ascii="Arial" w:eastAsiaTheme="minorEastAsia" w:hAnsi="Arial" w:cs="Arial"/>
      <w:color w:val="1E3845"/>
      <w:sz w:val="42"/>
      <w:szCs w:val="42"/>
    </w:rPr>
  </w:style>
  <w:style w:type="character" w:styleId="Nadruk">
    <w:name w:val="Emphasis"/>
    <w:aliases w:val="Button"/>
    <w:uiPriority w:val="20"/>
    <w:rsid w:val="00313315"/>
    <w:rPr>
      <w:color w:val="FFFFFF" w:themeColor="background1"/>
      <w:sz w:val="28"/>
      <w:szCs w:val="28"/>
      <w:lang w:val="nl-NL"/>
    </w:rPr>
  </w:style>
  <w:style w:type="paragraph" w:styleId="Citaat">
    <w:name w:val="Quote"/>
    <w:aliases w:val="Kadertekst"/>
    <w:basedOn w:val="Standaard"/>
    <w:next w:val="Standaard"/>
    <w:link w:val="CitaatChar"/>
    <w:uiPriority w:val="29"/>
    <w:qFormat/>
    <w:rsid w:val="00EF4921"/>
    <w:pPr>
      <w:pBdr>
        <w:top w:val="single" w:sz="2" w:space="18" w:color="DEEAF4"/>
        <w:left w:val="single" w:sz="2" w:space="22" w:color="DEEAF4"/>
        <w:bottom w:val="single" w:sz="2" w:space="26" w:color="DEEAF4"/>
        <w:right w:val="single" w:sz="2" w:space="22" w:color="DEEAF4"/>
      </w:pBdr>
      <w:shd w:val="clear" w:color="auto" w:fill="CAEAF4" w:themeFill="background2" w:themeFillTint="99"/>
      <w:ind w:left="454" w:right="454"/>
    </w:pPr>
  </w:style>
  <w:style w:type="character" w:customStyle="1" w:styleId="CitaatChar">
    <w:name w:val="Citaat Char"/>
    <w:aliases w:val="Kadertekst Char"/>
    <w:basedOn w:val="Standaardalinea-lettertype"/>
    <w:link w:val="Citaat"/>
    <w:uiPriority w:val="29"/>
    <w:rsid w:val="00EF4921"/>
    <w:rPr>
      <w:rFonts w:ascii="Arial" w:eastAsiaTheme="minorEastAsia" w:hAnsi="Arial" w:cs="Arial"/>
      <w:color w:val="151230" w:themeColor="text1"/>
      <w:sz w:val="20"/>
      <w:szCs w:val="20"/>
      <w:shd w:val="clear" w:color="auto" w:fill="CAEAF4" w:themeFill="background2" w:themeFillTint="99"/>
      <w:lang w:val="en-US"/>
    </w:rPr>
  </w:style>
  <w:style w:type="character" w:customStyle="1" w:styleId="Kop3Char">
    <w:name w:val="Kop 3 Char"/>
    <w:aliases w:val="Kaderkop Char"/>
    <w:basedOn w:val="Standaardalinea-lettertype"/>
    <w:link w:val="Kop3"/>
    <w:uiPriority w:val="9"/>
    <w:rsid w:val="00EF4921"/>
    <w:rPr>
      <w:rFonts w:ascii="Arial" w:eastAsiaTheme="minorEastAsia" w:hAnsi="Arial" w:cs="Arial"/>
      <w:b/>
      <w:bCs/>
      <w:color w:val="1E3845"/>
      <w:sz w:val="20"/>
      <w:szCs w:val="20"/>
      <w:shd w:val="clear" w:color="auto" w:fill="CAEAF4" w:themeFill="background2" w:themeFillTint="99"/>
    </w:rPr>
  </w:style>
  <w:style w:type="paragraph" w:customStyle="1" w:styleId="Voetteksttitel">
    <w:name w:val="Voettekst titel"/>
    <w:basedOn w:val="Voettekst"/>
    <w:link w:val="VoetteksttitelChar"/>
    <w:rsid w:val="000C0E19"/>
    <w:pPr>
      <w:ind w:right="360"/>
    </w:pPr>
    <w:rPr>
      <w:noProof/>
      <w:color w:val="1E3845"/>
      <w:sz w:val="14"/>
      <w:szCs w:val="14"/>
    </w:rPr>
  </w:style>
  <w:style w:type="paragraph" w:customStyle="1" w:styleId="VoettekstOptimus">
    <w:name w:val="Voettekst Optimus"/>
    <w:basedOn w:val="Voettekst"/>
    <w:qFormat/>
    <w:rsid w:val="004746DA"/>
    <w:pPr>
      <w:ind w:right="360"/>
    </w:pPr>
    <w:rPr>
      <w:color w:val="0688A4" w:themeColor="accent3"/>
      <w:sz w:val="14"/>
      <w:szCs w:val="14"/>
    </w:rPr>
  </w:style>
  <w:style w:type="character" w:customStyle="1" w:styleId="VoetteksttitelChar">
    <w:name w:val="Voettekst titel Char"/>
    <w:basedOn w:val="VoettekstChar"/>
    <w:link w:val="Voetteksttitel"/>
    <w:rsid w:val="000C0E19"/>
    <w:rPr>
      <w:rFonts w:ascii="Arial" w:eastAsiaTheme="minorEastAsia" w:hAnsi="Arial" w:cs="Arial"/>
      <w:noProof/>
      <w:color w:val="1E3845"/>
      <w:sz w:val="14"/>
      <w:szCs w:val="14"/>
      <w:lang w:val="en-US"/>
    </w:rPr>
  </w:style>
  <w:style w:type="paragraph" w:styleId="Duidelijkcitaat">
    <w:name w:val="Intense Quote"/>
    <w:basedOn w:val="Citaat"/>
    <w:next w:val="Standaard"/>
    <w:link w:val="DuidelijkcitaatChar"/>
    <w:uiPriority w:val="30"/>
    <w:qFormat/>
    <w:rsid w:val="00EE139F"/>
    <w:pPr>
      <w:pBdr>
        <w:top w:val="single" w:sz="4" w:space="18" w:color="63C4E1" w:themeColor="text2"/>
        <w:left w:val="single" w:sz="4" w:space="22" w:color="63C4E1" w:themeColor="text2"/>
        <w:bottom w:val="single" w:sz="4" w:space="26" w:color="63C4E1" w:themeColor="text2"/>
        <w:right w:val="single" w:sz="4" w:space="22" w:color="63C4E1" w:themeColor="text2"/>
      </w:pBdr>
      <w:shd w:val="clear" w:color="auto" w:fill="auto"/>
      <w:spacing w:line="350" w:lineRule="exact"/>
      <w:ind w:right="2268"/>
    </w:pPr>
    <w:rPr>
      <w:color w:val="0688A4" w:themeColor="accent3"/>
      <w:sz w:val="24"/>
    </w:rPr>
  </w:style>
  <w:style w:type="character" w:customStyle="1" w:styleId="DuidelijkcitaatChar">
    <w:name w:val="Duidelijk citaat Char"/>
    <w:basedOn w:val="Standaardalinea-lettertype"/>
    <w:link w:val="Duidelijkcitaat"/>
    <w:uiPriority w:val="30"/>
    <w:rsid w:val="00EE139F"/>
    <w:rPr>
      <w:rFonts w:ascii="Arial" w:eastAsiaTheme="minorEastAsia" w:hAnsi="Arial" w:cs="Arial"/>
      <w:color w:val="0688A4" w:themeColor="accent3"/>
      <w:szCs w:val="20"/>
      <w:lang w:val="en-US"/>
    </w:rPr>
  </w:style>
  <w:style w:type="table" w:styleId="Tabelraster">
    <w:name w:val="Table Grid"/>
    <w:aliases w:val="Optimus"/>
    <w:basedOn w:val="Standaardtabel"/>
    <w:uiPriority w:val="39"/>
    <w:rsid w:val="00854436"/>
    <w:rPr>
      <w:rFonts w:ascii="Arial" w:hAnsi="Arial" w:cs="Times New Roman (Hoofdtekst CS)"/>
      <w:color w:val="151230" w:themeColor="text1"/>
      <w:sz w:val="16"/>
    </w:rPr>
    <w:tblPr>
      <w:tblBorders>
        <w:top w:val="single" w:sz="4" w:space="0" w:color="6EA4CB"/>
        <w:bottom w:val="single" w:sz="4" w:space="0" w:color="6EA4CB"/>
        <w:insideH w:val="single" w:sz="4" w:space="0" w:color="6EA4CB"/>
      </w:tblBorders>
      <w:tblCellMar>
        <w:top w:w="57" w:type="dxa"/>
        <w:left w:w="227" w:type="dxa"/>
        <w:bottom w:w="113" w:type="dxa"/>
        <w:right w:w="227" w:type="dxa"/>
      </w:tblCellMar>
    </w:tblPr>
    <w:tcPr>
      <w:vAlign w:val="center"/>
    </w:tcPr>
    <w:tblStylePr w:type="firstRow">
      <w:rPr>
        <w:rFonts w:ascii="Arial" w:hAnsi="Arial"/>
        <w:b w:val="0"/>
        <w:i w:val="0"/>
        <w:color w:val="A8DDEE" w:themeColor="background2"/>
        <w:sz w:val="24"/>
      </w:rPr>
      <w:tblPr/>
      <w:tcPr>
        <w:tcBorders>
          <w:top w:val="single" w:sz="4" w:space="0" w:color="3A81B0"/>
          <w:left w:val="nil"/>
          <w:bottom w:val="single" w:sz="4" w:space="0" w:color="3A81B0"/>
          <w:right w:val="nil"/>
        </w:tcBorders>
        <w:shd w:val="clear" w:color="auto" w:fill="3A81B0"/>
      </w:tcPr>
    </w:tblStylePr>
  </w:style>
  <w:style w:type="paragraph" w:customStyle="1" w:styleId="Tabeltitel">
    <w:name w:val="Tabel titel"/>
    <w:basedOn w:val="Standaard"/>
    <w:qFormat/>
    <w:rsid w:val="00B60593"/>
    <w:pPr>
      <w:spacing w:line="240" w:lineRule="exact"/>
    </w:pPr>
    <w:rPr>
      <w:b/>
      <w:bCs/>
      <w:color w:val="FFFFFF" w:themeColor="background1"/>
      <w:sz w:val="24"/>
      <w:szCs w:val="21"/>
    </w:rPr>
  </w:style>
  <w:style w:type="paragraph" w:customStyle="1" w:styleId="Tabelkolomkop">
    <w:name w:val="Tabel kolomkop"/>
    <w:basedOn w:val="Standaard"/>
    <w:qFormat/>
    <w:rsid w:val="00B60593"/>
    <w:pPr>
      <w:spacing w:line="200" w:lineRule="exact"/>
    </w:pPr>
    <w:rPr>
      <w:b/>
      <w:bCs/>
      <w:color w:val="FFFFFF" w:themeColor="background1"/>
      <w:sz w:val="18"/>
      <w:szCs w:val="16"/>
    </w:rPr>
  </w:style>
  <w:style w:type="paragraph" w:customStyle="1" w:styleId="Tabelcelinhoud">
    <w:name w:val="Tabel celinhoud"/>
    <w:basedOn w:val="Standaard"/>
    <w:qFormat/>
    <w:rsid w:val="001D71DE"/>
    <w:pPr>
      <w:spacing w:line="200" w:lineRule="exact"/>
    </w:pPr>
    <w:rPr>
      <w:sz w:val="18"/>
      <w:szCs w:val="16"/>
    </w:rPr>
  </w:style>
  <w:style w:type="table" w:styleId="Onopgemaaktetabel5">
    <w:name w:val="Plain Table 5"/>
    <w:basedOn w:val="Standaardtabel"/>
    <w:uiPriority w:val="45"/>
    <w:rsid w:val="004B14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CC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CC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CC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CC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4Char">
    <w:name w:val="Kop 4 Char"/>
    <w:basedOn w:val="Standaardalinea-lettertype"/>
    <w:link w:val="Kop4"/>
    <w:uiPriority w:val="9"/>
    <w:semiHidden/>
    <w:rsid w:val="00AA28B0"/>
    <w:rPr>
      <w:rFonts w:asciiTheme="majorHAnsi" w:eastAsiaTheme="majorEastAsia" w:hAnsiTheme="majorHAnsi" w:cstheme="majorBidi"/>
      <w:i/>
      <w:iCs/>
      <w:color w:val="004C26" w:themeColor="accent1" w:themeShade="BF"/>
      <w:sz w:val="20"/>
      <w:szCs w:val="20"/>
    </w:rPr>
  </w:style>
  <w:style w:type="numbering" w:styleId="111111">
    <w:name w:val="Outline List 2"/>
    <w:basedOn w:val="Geenlijst"/>
    <w:uiPriority w:val="99"/>
    <w:semiHidden/>
    <w:unhideWhenUsed/>
    <w:rsid w:val="00AA28B0"/>
    <w:pPr>
      <w:numPr>
        <w:numId w:val="3"/>
      </w:numPr>
    </w:pPr>
  </w:style>
  <w:style w:type="character" w:customStyle="1" w:styleId="Kop5Char">
    <w:name w:val="Kop 5 Char"/>
    <w:basedOn w:val="Standaardalinea-lettertype"/>
    <w:link w:val="Kop5"/>
    <w:uiPriority w:val="9"/>
    <w:semiHidden/>
    <w:rsid w:val="00AA28B0"/>
    <w:rPr>
      <w:rFonts w:asciiTheme="majorHAnsi" w:eastAsiaTheme="majorEastAsia" w:hAnsiTheme="majorHAnsi" w:cstheme="majorBidi"/>
      <w:color w:val="004C26" w:themeColor="accent1" w:themeShade="BF"/>
      <w:sz w:val="20"/>
      <w:szCs w:val="20"/>
    </w:rPr>
  </w:style>
  <w:style w:type="character" w:customStyle="1" w:styleId="Kop6Char">
    <w:name w:val="Kop 6 Char"/>
    <w:basedOn w:val="Standaardalinea-lettertype"/>
    <w:link w:val="Kop6"/>
    <w:uiPriority w:val="9"/>
    <w:semiHidden/>
    <w:rsid w:val="00AA28B0"/>
    <w:rPr>
      <w:rFonts w:asciiTheme="majorHAnsi" w:eastAsiaTheme="majorEastAsia" w:hAnsiTheme="majorHAnsi" w:cstheme="majorBidi"/>
      <w:color w:val="003219" w:themeColor="accent1" w:themeShade="7F"/>
      <w:sz w:val="20"/>
      <w:szCs w:val="20"/>
    </w:rPr>
  </w:style>
  <w:style w:type="character" w:customStyle="1" w:styleId="Kop7Char">
    <w:name w:val="Kop 7 Char"/>
    <w:basedOn w:val="Standaardalinea-lettertype"/>
    <w:link w:val="Kop7"/>
    <w:uiPriority w:val="9"/>
    <w:semiHidden/>
    <w:rsid w:val="00AA28B0"/>
    <w:rPr>
      <w:rFonts w:asciiTheme="majorHAnsi" w:eastAsiaTheme="majorEastAsia" w:hAnsiTheme="majorHAnsi" w:cstheme="majorBidi"/>
      <w:i/>
      <w:iCs/>
      <w:color w:val="003219" w:themeColor="accent1" w:themeShade="7F"/>
      <w:sz w:val="20"/>
      <w:szCs w:val="20"/>
    </w:rPr>
  </w:style>
  <w:style w:type="character" w:customStyle="1" w:styleId="Kop8Char">
    <w:name w:val="Kop 8 Char"/>
    <w:basedOn w:val="Standaardalinea-lettertype"/>
    <w:link w:val="Kop8"/>
    <w:uiPriority w:val="9"/>
    <w:semiHidden/>
    <w:rsid w:val="00AA28B0"/>
    <w:rPr>
      <w:rFonts w:asciiTheme="majorHAnsi" w:eastAsiaTheme="majorEastAsia" w:hAnsiTheme="majorHAnsi" w:cstheme="majorBidi"/>
      <w:color w:val="2A2461" w:themeColor="text1" w:themeTint="D8"/>
      <w:sz w:val="21"/>
      <w:szCs w:val="21"/>
    </w:rPr>
  </w:style>
  <w:style w:type="character" w:customStyle="1" w:styleId="Kop9Char">
    <w:name w:val="Kop 9 Char"/>
    <w:basedOn w:val="Standaardalinea-lettertype"/>
    <w:link w:val="Kop9"/>
    <w:uiPriority w:val="9"/>
    <w:semiHidden/>
    <w:rsid w:val="00AA28B0"/>
    <w:rPr>
      <w:rFonts w:asciiTheme="majorHAnsi" w:eastAsiaTheme="majorEastAsia" w:hAnsiTheme="majorHAnsi" w:cstheme="majorBidi"/>
      <w:i/>
      <w:iCs/>
      <w:color w:val="2A2461" w:themeColor="text1" w:themeTint="D8"/>
      <w:sz w:val="21"/>
      <w:szCs w:val="21"/>
    </w:rPr>
  </w:style>
  <w:style w:type="character" w:styleId="Hyperlink">
    <w:name w:val="Hyperlink"/>
    <w:uiPriority w:val="99"/>
    <w:unhideWhenUsed/>
    <w:rsid w:val="00B60593"/>
    <w:rPr>
      <w:color w:val="63C4E1" w:themeColor="text2"/>
    </w:rPr>
  </w:style>
  <w:style w:type="character" w:styleId="Onopgelostemelding">
    <w:name w:val="Unresolved Mention"/>
    <w:basedOn w:val="Standaardalinea-lettertype"/>
    <w:uiPriority w:val="99"/>
    <w:rsid w:val="00B60593"/>
    <w:rPr>
      <w:color w:val="605E5C"/>
      <w:shd w:val="clear" w:color="auto" w:fill="E1DFDD"/>
    </w:rPr>
  </w:style>
  <w:style w:type="paragraph" w:customStyle="1" w:styleId="Subsubkop">
    <w:name w:val="Subsubkop"/>
    <w:basedOn w:val="Standaard"/>
    <w:qFormat/>
    <w:rsid w:val="00EE139F"/>
    <w:pPr>
      <w:spacing w:before="200" w:after="100" w:line="240" w:lineRule="auto"/>
    </w:pPr>
    <w:rPr>
      <w:b/>
      <w:bCs/>
      <w:color w:val="9BBF1C" w:themeColor="accent4"/>
    </w:rPr>
  </w:style>
  <w:style w:type="paragraph" w:styleId="Voetnoottekst">
    <w:name w:val="footnote text"/>
    <w:basedOn w:val="Standaard"/>
    <w:link w:val="VoetnoottekstChar"/>
    <w:uiPriority w:val="99"/>
    <w:semiHidden/>
    <w:unhideWhenUsed/>
    <w:rsid w:val="00F50A0A"/>
    <w:pPr>
      <w:snapToGrid/>
      <w:spacing w:line="240" w:lineRule="auto"/>
    </w:pPr>
    <w:rPr>
      <w:rFonts w:asciiTheme="minorHAnsi" w:eastAsiaTheme="minorHAnsi" w:hAnsiTheme="minorHAnsi" w:cstheme="minorBidi"/>
      <w:color w:val="auto"/>
    </w:rPr>
  </w:style>
  <w:style w:type="character" w:customStyle="1" w:styleId="VoetnoottekstChar">
    <w:name w:val="Voetnoottekst Char"/>
    <w:basedOn w:val="Standaardalinea-lettertype"/>
    <w:link w:val="Voetnoottekst"/>
    <w:uiPriority w:val="99"/>
    <w:semiHidden/>
    <w:rsid w:val="00F50A0A"/>
    <w:rPr>
      <w:sz w:val="20"/>
      <w:szCs w:val="20"/>
    </w:rPr>
  </w:style>
  <w:style w:type="character" w:styleId="Voetnootmarkering">
    <w:name w:val="footnote reference"/>
    <w:basedOn w:val="Standaardalinea-lettertype"/>
    <w:uiPriority w:val="99"/>
    <w:semiHidden/>
    <w:unhideWhenUsed/>
    <w:rsid w:val="00F50A0A"/>
    <w:rPr>
      <w:vertAlign w:val="superscript"/>
    </w:rPr>
  </w:style>
  <w:style w:type="character" w:styleId="Verwijzingopmerking">
    <w:name w:val="annotation reference"/>
    <w:basedOn w:val="Standaardalinea-lettertype"/>
    <w:uiPriority w:val="99"/>
    <w:semiHidden/>
    <w:unhideWhenUsed/>
    <w:rsid w:val="00F50A0A"/>
    <w:rPr>
      <w:sz w:val="16"/>
      <w:szCs w:val="16"/>
    </w:rPr>
  </w:style>
  <w:style w:type="paragraph" w:styleId="Tekstopmerking">
    <w:name w:val="annotation text"/>
    <w:basedOn w:val="Standaard"/>
    <w:link w:val="TekstopmerkingChar"/>
    <w:uiPriority w:val="99"/>
    <w:semiHidden/>
    <w:unhideWhenUsed/>
    <w:rsid w:val="00F50A0A"/>
    <w:pPr>
      <w:widowControl w:val="0"/>
      <w:snapToGrid/>
      <w:spacing w:line="240" w:lineRule="auto"/>
    </w:pPr>
    <w:rPr>
      <w:rFonts w:eastAsia="Times New Roman"/>
      <w:color w:val="auto"/>
      <w:lang w:eastAsia="nl-NL"/>
    </w:rPr>
  </w:style>
  <w:style w:type="character" w:customStyle="1" w:styleId="TekstopmerkingChar">
    <w:name w:val="Tekst opmerking Char"/>
    <w:basedOn w:val="Standaardalinea-lettertype"/>
    <w:link w:val="Tekstopmerking"/>
    <w:uiPriority w:val="99"/>
    <w:semiHidden/>
    <w:rsid w:val="00F50A0A"/>
    <w:rPr>
      <w:rFonts w:ascii="Arial" w:eastAsia="Times New Roman" w:hAnsi="Arial" w:cs="Arial"/>
      <w:sz w:val="20"/>
      <w:szCs w:val="20"/>
      <w:lang w:eastAsia="nl-NL"/>
    </w:rPr>
  </w:style>
  <w:style w:type="paragraph" w:styleId="Normaalweb">
    <w:name w:val="Normal (Web)"/>
    <w:basedOn w:val="Standaard"/>
    <w:uiPriority w:val="99"/>
    <w:semiHidden/>
    <w:unhideWhenUsed/>
    <w:rsid w:val="00163D7A"/>
    <w:pPr>
      <w:snapToGrid/>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qFormat/>
    <w:rsid w:val="002158E8"/>
    <w:rPr>
      <w:rFonts w:ascii="Calibri" w:eastAsia="Calibri" w:hAnsi="Calibri" w:cs="Times New Roman"/>
      <w:sz w:val="20"/>
      <w:szCs w:val="20"/>
    </w:rPr>
  </w:style>
  <w:style w:type="character" w:customStyle="1" w:styleId="GeenafstandChar">
    <w:name w:val="Geen afstand Char"/>
    <w:basedOn w:val="Standaardalinea-lettertype"/>
    <w:link w:val="Geenafstand"/>
    <w:uiPriority w:val="1"/>
    <w:rsid w:val="002158E8"/>
    <w:rPr>
      <w:rFonts w:ascii="Calibri" w:eastAsia="Calibri" w:hAnsi="Calibri" w:cs="Times New Roman"/>
      <w:sz w:val="20"/>
      <w:szCs w:val="20"/>
    </w:rPr>
  </w:style>
  <w:style w:type="paragraph" w:styleId="Kopvaninhoudsopgave">
    <w:name w:val="TOC Heading"/>
    <w:basedOn w:val="Kop1"/>
    <w:next w:val="Standaard"/>
    <w:uiPriority w:val="39"/>
    <w:unhideWhenUsed/>
    <w:qFormat/>
    <w:rsid w:val="00392355"/>
    <w:pPr>
      <w:keepNext/>
      <w:keepLines/>
      <w:numPr>
        <w:numId w:val="0"/>
      </w:numPr>
      <w:snapToGrid/>
      <w:spacing w:before="240" w:after="0" w:line="259" w:lineRule="auto"/>
      <w:outlineLvl w:val="9"/>
    </w:pPr>
    <w:rPr>
      <w:rFonts w:asciiTheme="majorHAnsi" w:eastAsiaTheme="majorEastAsia" w:hAnsiTheme="majorHAnsi" w:cstheme="majorBidi"/>
      <w:b w:val="0"/>
      <w:bCs w:val="0"/>
      <w:color w:val="004C26" w:themeColor="accent1" w:themeShade="BF"/>
      <w:sz w:val="32"/>
      <w:szCs w:val="32"/>
      <w:lang w:eastAsia="nl-NL"/>
    </w:rPr>
  </w:style>
  <w:style w:type="paragraph" w:styleId="Inhopg1">
    <w:name w:val="toc 1"/>
    <w:basedOn w:val="Standaard"/>
    <w:next w:val="Standaard"/>
    <w:autoRedefine/>
    <w:uiPriority w:val="39"/>
    <w:unhideWhenUsed/>
    <w:rsid w:val="00392355"/>
    <w:pPr>
      <w:spacing w:after="100"/>
    </w:pPr>
  </w:style>
  <w:style w:type="paragraph" w:styleId="Inhopg2">
    <w:name w:val="toc 2"/>
    <w:basedOn w:val="Standaard"/>
    <w:next w:val="Standaard"/>
    <w:autoRedefine/>
    <w:uiPriority w:val="39"/>
    <w:unhideWhenUsed/>
    <w:rsid w:val="00392355"/>
    <w:pPr>
      <w:spacing w:after="100"/>
      <w:ind w:left="200"/>
    </w:pPr>
  </w:style>
  <w:style w:type="paragraph" w:styleId="Inhopg3">
    <w:name w:val="toc 3"/>
    <w:basedOn w:val="Standaard"/>
    <w:next w:val="Standaard"/>
    <w:autoRedefine/>
    <w:uiPriority w:val="39"/>
    <w:unhideWhenUsed/>
    <w:rsid w:val="0039235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020711">
      <w:bodyDiv w:val="1"/>
      <w:marLeft w:val="0"/>
      <w:marRight w:val="0"/>
      <w:marTop w:val="0"/>
      <w:marBottom w:val="0"/>
      <w:divBdr>
        <w:top w:val="none" w:sz="0" w:space="0" w:color="auto"/>
        <w:left w:val="none" w:sz="0" w:space="0" w:color="auto"/>
        <w:bottom w:val="none" w:sz="0" w:space="0" w:color="auto"/>
        <w:right w:val="none" w:sz="0" w:space="0" w:color="auto"/>
      </w:divBdr>
    </w:div>
    <w:div w:id="186805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privacyteam.nl/"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privacycoordinator@optimusonderwijs.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privacycoordinator@optimusonderwijs.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ivacyteam.n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privacycoordinator@optimusonderwijs.n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ivacycoordinator@optimusonderwij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privacyco&#246;rdinator@optimusonderwijs.n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utoriteitpersoonsgegevens.nl/sites/default/files/atoms/files/richtsnoeren_meldplicht_datalekken_0.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timus\algemeen%20optimus\Template%20Optimus%202021-word.dotx" TargetMode="External"/></Relationships>
</file>

<file path=word/theme/theme1.xml><?xml version="1.0" encoding="utf-8"?>
<a:theme xmlns:a="http://schemas.openxmlformats.org/drawingml/2006/main" name="Office-thema">
  <a:themeElements>
    <a:clrScheme name="Aangepast 2">
      <a:dk1>
        <a:srgbClr val="151230"/>
      </a:dk1>
      <a:lt1>
        <a:srgbClr val="FFFFFF"/>
      </a:lt1>
      <a:dk2>
        <a:srgbClr val="63C4E1"/>
      </a:dk2>
      <a:lt2>
        <a:srgbClr val="A8DDEE"/>
      </a:lt2>
      <a:accent1>
        <a:srgbClr val="006633"/>
      </a:accent1>
      <a:accent2>
        <a:srgbClr val="29235C"/>
      </a:accent2>
      <a:accent3>
        <a:srgbClr val="0688A4"/>
      </a:accent3>
      <a:accent4>
        <a:srgbClr val="9BBF1C"/>
      </a:accent4>
      <a:accent5>
        <a:srgbClr val="FFFFFF"/>
      </a:accent5>
      <a:accent6>
        <a:srgbClr val="FFFFFF"/>
      </a:accent6>
      <a:hlink>
        <a:srgbClr val="0688A4"/>
      </a:hlink>
      <a:folHlink>
        <a:srgbClr val="29235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A2033B08E8CC478386958A679EB1C0" ma:contentTypeVersion="13" ma:contentTypeDescription="Een nieuw document maken." ma:contentTypeScope="" ma:versionID="db9a5b3c189cd7b63f233695e299ba69">
  <xsd:schema xmlns:xsd="http://www.w3.org/2001/XMLSchema" xmlns:xs="http://www.w3.org/2001/XMLSchema" xmlns:p="http://schemas.microsoft.com/office/2006/metadata/properties" xmlns:ns2="407ae781-835e-4df7-9692-78028785bbc2" xmlns:ns3="009fde14-7681-43dd-bd2b-84b229cba994" targetNamespace="http://schemas.microsoft.com/office/2006/metadata/properties" ma:root="true" ma:fieldsID="1eca7ddc2026633c0465737d5a30dd76" ns2:_="" ns3:_="">
    <xsd:import namespace="407ae781-835e-4df7-9692-78028785bbc2"/>
    <xsd:import namespace="009fde14-7681-43dd-bd2b-84b229cba9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ae781-835e-4df7-9692-78028785bbc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9fde14-7681-43dd-bd2b-84b229cba9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AB225B-E34D-BA4C-9538-71917AEFC15A}">
  <ds:schemaRefs>
    <ds:schemaRef ds:uri="http://schemas.openxmlformats.org/officeDocument/2006/bibliography"/>
  </ds:schemaRefs>
</ds:datastoreItem>
</file>

<file path=customXml/itemProps2.xml><?xml version="1.0" encoding="utf-8"?>
<ds:datastoreItem xmlns:ds="http://schemas.openxmlformats.org/officeDocument/2006/customXml" ds:itemID="{1F1FEB9B-D7B9-46BE-A8CD-A95A39E0B5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DBBA36-6452-4CDF-98B9-13084FACC9B3}">
  <ds:schemaRefs>
    <ds:schemaRef ds:uri="http://schemas.microsoft.com/sharepoint/v3/contenttype/forms"/>
  </ds:schemaRefs>
</ds:datastoreItem>
</file>

<file path=customXml/itemProps4.xml><?xml version="1.0" encoding="utf-8"?>
<ds:datastoreItem xmlns:ds="http://schemas.openxmlformats.org/officeDocument/2006/customXml" ds:itemID="{473572ED-C64E-4F5F-940F-EC67FFFCA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ae781-835e-4df7-9692-78028785bbc2"/>
    <ds:schemaRef ds:uri="009fde14-7681-43dd-bd2b-84b229cba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Optimus 2021-word</Template>
  <TotalTime>7</TotalTime>
  <Pages>19</Pages>
  <Words>5300</Words>
  <Characters>29150</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Anthony Verwijst</cp:lastModifiedBy>
  <cp:revision>5</cp:revision>
  <cp:lastPrinted>2019-05-28T15:15:00Z</cp:lastPrinted>
  <dcterms:created xsi:type="dcterms:W3CDTF">2021-05-31T10:30:00Z</dcterms:created>
  <dcterms:modified xsi:type="dcterms:W3CDTF">2022-04-11T11:58:00Z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0x0101000FA2033B08E8CC478386958A679EB1C0</vt:lpwstr>
  </property>
</Properties>
</file>